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3F5B06" w14:textId="47C4CDD0" w:rsidR="00F87859" w:rsidRDefault="001C7155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4016" behindDoc="0" locked="0" layoutInCell="1" allowOverlap="1" wp14:anchorId="558FE65B" wp14:editId="2D4B5751">
            <wp:simplePos x="0" y="0"/>
            <wp:positionH relativeFrom="margin">
              <wp:posOffset>0</wp:posOffset>
            </wp:positionH>
            <wp:positionV relativeFrom="paragraph">
              <wp:posOffset>-298450</wp:posOffset>
            </wp:positionV>
            <wp:extent cx="1485900" cy="1810309"/>
            <wp:effectExtent l="0" t="0" r="0" b="0"/>
            <wp:wrapNone/>
            <wp:docPr id="41" name="Picture 41" descr="Sport New Zealand | Ihi Aotearoa logo. A black and white image of a fern frond above the words 'Sport New Zealand | Ihi Aotearoa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809" cy="1851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9568" behindDoc="0" locked="0" layoutInCell="1" allowOverlap="1" wp14:anchorId="70B3A17B" wp14:editId="09ECCEA5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93ECB2" w14:textId="77777777" w:rsidR="00F87859" w:rsidRDefault="00F87859" w:rsidP="00F87859">
      <w:pPr>
        <w:rPr>
          <w:rFonts w:cs="Arial"/>
          <w:szCs w:val="32"/>
        </w:rPr>
      </w:pPr>
    </w:p>
    <w:p w14:paraId="39EC1147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05F9581" w14:textId="77777777" w:rsidR="00F87859" w:rsidRDefault="00F87859" w:rsidP="00F87859">
      <w:pPr>
        <w:rPr>
          <w:rFonts w:cs="Arial"/>
          <w:szCs w:val="32"/>
        </w:rPr>
      </w:pPr>
    </w:p>
    <w:p w14:paraId="5DF73EFE" w14:textId="77777777" w:rsidR="00F87859" w:rsidRDefault="00F87859" w:rsidP="00F87859">
      <w:pPr>
        <w:rPr>
          <w:rFonts w:cs="Arial"/>
          <w:szCs w:val="32"/>
        </w:rPr>
      </w:pPr>
    </w:p>
    <w:p w14:paraId="71387AE6" w14:textId="77777777" w:rsidR="00F87859" w:rsidRPr="00DE5655" w:rsidRDefault="00F87859" w:rsidP="007E7233">
      <w:pPr>
        <w:ind w:left="0"/>
        <w:rPr>
          <w:rFonts w:cs="Arial"/>
          <w:b/>
          <w:szCs w:val="32"/>
        </w:rPr>
      </w:pPr>
    </w:p>
    <w:p w14:paraId="7FB2A0C0" w14:textId="77777777" w:rsidR="00287683" w:rsidRPr="00DE5655" w:rsidRDefault="006515E8" w:rsidP="00F87859">
      <w:pPr>
        <w:pStyle w:val="Title"/>
        <w:rPr>
          <w:sz w:val="56"/>
          <w:szCs w:val="56"/>
        </w:rPr>
      </w:pPr>
      <w:r w:rsidRPr="00DE5655">
        <w:rPr>
          <w:sz w:val="56"/>
          <w:szCs w:val="56"/>
        </w:rPr>
        <w:t>The future of sport and recreation for disabled New Zealanders</w:t>
      </w:r>
      <w:r w:rsidR="00287683" w:rsidRPr="00DE5655">
        <w:rPr>
          <w:sz w:val="56"/>
          <w:szCs w:val="56"/>
        </w:rPr>
        <w:t>:</w:t>
      </w:r>
    </w:p>
    <w:p w14:paraId="1ECFC796" w14:textId="63315F3C" w:rsidR="00887F23" w:rsidRPr="00DE5655" w:rsidRDefault="00287683" w:rsidP="00F87859">
      <w:pPr>
        <w:pStyle w:val="Title"/>
        <w:rPr>
          <w:sz w:val="56"/>
          <w:szCs w:val="56"/>
        </w:rPr>
      </w:pPr>
      <w:r w:rsidRPr="00DE5655">
        <w:rPr>
          <w:sz w:val="56"/>
          <w:szCs w:val="56"/>
        </w:rPr>
        <w:t>P</w:t>
      </w:r>
      <w:r w:rsidR="00B84717" w:rsidRPr="00DE5655">
        <w:rPr>
          <w:sz w:val="56"/>
          <w:szCs w:val="56"/>
        </w:rPr>
        <w:t>art 2</w:t>
      </w:r>
      <w:r w:rsidRPr="00DE5655">
        <w:rPr>
          <w:sz w:val="56"/>
          <w:szCs w:val="56"/>
        </w:rPr>
        <w:t xml:space="preserve"> – The history and future of disabled sport</w:t>
      </w:r>
      <w:r w:rsidR="00596C60">
        <w:rPr>
          <w:sz w:val="56"/>
          <w:szCs w:val="56"/>
        </w:rPr>
        <w:t xml:space="preserve"> and recreation</w:t>
      </w:r>
    </w:p>
    <w:p w14:paraId="24288D0D" w14:textId="382C1898" w:rsidR="00887F23" w:rsidRDefault="0012202A" w:rsidP="00F87859">
      <w:pPr>
        <w:pStyle w:val="Title"/>
      </w:pPr>
      <w:r>
        <w:rPr>
          <w:noProof/>
        </w:rPr>
        <w:drawing>
          <wp:anchor distT="0" distB="0" distL="114300" distR="114300" simplePos="0" relativeHeight="252332032" behindDoc="0" locked="0" layoutInCell="1" allowOverlap="1" wp14:anchorId="550F627D" wp14:editId="64757A97">
            <wp:simplePos x="0" y="0"/>
            <wp:positionH relativeFrom="column">
              <wp:posOffset>412324</wp:posOffset>
            </wp:positionH>
            <wp:positionV relativeFrom="paragraph">
              <wp:posOffset>305435</wp:posOffset>
            </wp:positionV>
            <wp:extent cx="4693920" cy="2648426"/>
            <wp:effectExtent l="0" t="0" r="0" b="0"/>
            <wp:wrapNone/>
            <wp:docPr id="1912848478" name="Picture 1" descr="Person with a large soccer ball sitting in a wheel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848478" name="Picture 1" descr="Person with a large soccer ball sitting in a wheelchair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20" cy="264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7F11B" w14:textId="6568ABAC" w:rsidR="00887F23" w:rsidRDefault="00887F23" w:rsidP="00F87859">
      <w:pPr>
        <w:pStyle w:val="Title"/>
      </w:pPr>
    </w:p>
    <w:p w14:paraId="25A97A4B" w14:textId="77777777" w:rsidR="00887F23" w:rsidRDefault="00887F23" w:rsidP="00F87859">
      <w:pPr>
        <w:pStyle w:val="Title"/>
      </w:pPr>
    </w:p>
    <w:p w14:paraId="1D1FD82F" w14:textId="01B15650" w:rsidR="00BF6CA0" w:rsidRDefault="00BF6CA0" w:rsidP="00BF5DDC">
      <w:pPr>
        <w:pStyle w:val="Datepublished"/>
        <w:rPr>
          <w:sz w:val="24"/>
          <w:szCs w:val="24"/>
        </w:rPr>
      </w:pPr>
    </w:p>
    <w:p w14:paraId="0B48FE47" w14:textId="0A4F9AA7" w:rsidR="00BF6CA0" w:rsidRDefault="00BF6CA0" w:rsidP="00BF5DDC">
      <w:pPr>
        <w:pStyle w:val="Datepublished"/>
        <w:rPr>
          <w:sz w:val="24"/>
          <w:szCs w:val="24"/>
        </w:rPr>
      </w:pPr>
    </w:p>
    <w:p w14:paraId="2AECAD43" w14:textId="77777777" w:rsidR="00BF6CA0" w:rsidRDefault="00BF6CA0" w:rsidP="00BF5DDC">
      <w:pPr>
        <w:pStyle w:val="Datepublished"/>
        <w:rPr>
          <w:sz w:val="24"/>
          <w:szCs w:val="24"/>
        </w:rPr>
      </w:pPr>
    </w:p>
    <w:p w14:paraId="54EF1E94" w14:textId="77777777" w:rsidR="0012202A" w:rsidRDefault="0012202A" w:rsidP="00BF5DDC">
      <w:pPr>
        <w:pStyle w:val="Datepublished"/>
        <w:rPr>
          <w:sz w:val="24"/>
          <w:szCs w:val="24"/>
        </w:rPr>
      </w:pPr>
    </w:p>
    <w:p w14:paraId="38C7F37E" w14:textId="1F330440" w:rsidR="00BF6CA0" w:rsidRDefault="00BF6CA0" w:rsidP="00BF6CA0">
      <w:pPr>
        <w:pStyle w:val="Datepublished"/>
        <w:rPr>
          <w:b w:val="0"/>
          <w:bCs/>
          <w:sz w:val="24"/>
          <w:szCs w:val="24"/>
        </w:rPr>
      </w:pPr>
      <w:r>
        <w:rPr>
          <w:b w:val="0"/>
          <w:bCs/>
          <w:sz w:val="24"/>
          <w:szCs w:val="24"/>
        </w:rPr>
        <w:t xml:space="preserve">Image source: </w:t>
      </w:r>
      <w:proofErr w:type="spellStart"/>
      <w:r w:rsidR="00596C60">
        <w:rPr>
          <w:b w:val="0"/>
          <w:bCs/>
          <w:sz w:val="24"/>
          <w:szCs w:val="24"/>
        </w:rPr>
        <w:t>Parafed</w:t>
      </w:r>
      <w:proofErr w:type="spellEnd"/>
      <w:r w:rsidR="00596C60">
        <w:rPr>
          <w:b w:val="0"/>
          <w:bCs/>
          <w:sz w:val="24"/>
          <w:szCs w:val="24"/>
        </w:rPr>
        <w:t xml:space="preserve"> Bay of Plenty</w:t>
      </w:r>
    </w:p>
    <w:p w14:paraId="396C500F" w14:textId="7F65BD4C" w:rsidR="00F87859" w:rsidRDefault="00570380" w:rsidP="00BF6CA0">
      <w:pPr>
        <w:pStyle w:val="Datepublished"/>
      </w:pPr>
      <w:r w:rsidRPr="0012202A">
        <w:rPr>
          <w:sz w:val="38"/>
          <w:szCs w:val="20"/>
        </w:rPr>
        <w:br/>
      </w:r>
      <w:r w:rsidR="00887F23" w:rsidRPr="00570380">
        <w:t xml:space="preserve">Published: </w:t>
      </w:r>
      <w:r w:rsidR="00EC0A5E">
        <w:t>July</w:t>
      </w:r>
      <w:r w:rsidR="006515E8">
        <w:t xml:space="preserve"> 2025</w:t>
      </w:r>
    </w:p>
    <w:p w14:paraId="722C2A36" w14:textId="77777777" w:rsidR="009C6369" w:rsidRPr="00570380" w:rsidRDefault="009C6369" w:rsidP="009C6369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Before you start</w:t>
      </w:r>
    </w:p>
    <w:p w14:paraId="235C4FC8" w14:textId="77777777" w:rsidR="009C6369" w:rsidRDefault="009C6369" w:rsidP="009C6369"/>
    <w:p w14:paraId="276D705E" w14:textId="77777777" w:rsidR="009C6369" w:rsidRDefault="009C6369" w:rsidP="009C6369">
      <w:r w:rsidRPr="00D13891">
        <w:rPr>
          <w:noProof/>
        </w:rPr>
        <w:drawing>
          <wp:anchor distT="0" distB="0" distL="114300" distR="114300" simplePos="0" relativeHeight="252004352" behindDoc="0" locked="0" layoutInCell="1" allowOverlap="1" wp14:anchorId="21B428A5" wp14:editId="27C5A5C7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7C8F48" w14:textId="77777777" w:rsidR="009C6369" w:rsidRDefault="009C6369" w:rsidP="009C6369">
      <w:r>
        <w:t>This is a long document.</w:t>
      </w:r>
    </w:p>
    <w:p w14:paraId="41917B6C" w14:textId="77777777" w:rsidR="009C6369" w:rsidRDefault="009C6369" w:rsidP="009C6369"/>
    <w:p w14:paraId="0538B5E8" w14:textId="77777777" w:rsidR="009C6369" w:rsidRDefault="009C6369" w:rsidP="009C6369"/>
    <w:p w14:paraId="6BA72653" w14:textId="77777777" w:rsidR="009C6369" w:rsidRDefault="009C6369" w:rsidP="009C6369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2003328" behindDoc="1" locked="0" layoutInCell="1" allowOverlap="1" wp14:anchorId="57E44443" wp14:editId="692E1417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590733422" name="Picture 5907334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06761BF7" w14:textId="77777777" w:rsidR="009C6369" w:rsidRDefault="009C6369" w:rsidP="009C6369"/>
    <w:p w14:paraId="7C1B9616" w14:textId="77777777" w:rsidR="009C6369" w:rsidRDefault="009C6369" w:rsidP="009C6369"/>
    <w:p w14:paraId="4959D582" w14:textId="77777777" w:rsidR="009C6369" w:rsidRDefault="009C6369" w:rsidP="009C6369">
      <w:r>
        <w:rPr>
          <w:noProof/>
        </w:rPr>
        <w:drawing>
          <wp:anchor distT="0" distB="0" distL="114300" distR="114300" simplePos="0" relativeHeight="252001280" behindDoc="0" locked="0" layoutInCell="1" allowOverlap="1" wp14:anchorId="206A0331" wp14:editId="6F60A1DA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590733423" name="Picture 5907334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1660BE76" w14:textId="77777777" w:rsidR="009C6369" w:rsidRDefault="009C6369" w:rsidP="009C6369">
      <w:pPr>
        <w:pStyle w:val="Listtoplevel"/>
      </w:pPr>
      <w:r>
        <w:t>read it a few pages at a time</w:t>
      </w:r>
    </w:p>
    <w:p w14:paraId="18776D5E" w14:textId="77777777" w:rsidR="009C6369" w:rsidRDefault="009C6369" w:rsidP="009C6369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2002304" behindDoc="0" locked="0" layoutInCell="1" allowOverlap="1" wp14:anchorId="6015C839" wp14:editId="5ED36899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590733424" name="Picture 5907334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38AB60FA" w14:textId="77777777" w:rsidR="009C6369" w:rsidRDefault="009C6369" w:rsidP="009C6369">
      <w:pPr>
        <w:pStyle w:val="Listtoplevel"/>
      </w:pPr>
      <w:r>
        <w:t>have someone read it with you to support you to understand it.</w:t>
      </w:r>
    </w:p>
    <w:p w14:paraId="537CC2A1" w14:textId="5F7D86D0" w:rsidR="007D2E15" w:rsidRDefault="009C636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  <w:bookmarkStart w:id="0" w:name="_About_this_Easy"/>
      <w:bookmarkEnd w:id="0"/>
    </w:p>
    <w:p w14:paraId="46D3B222" w14:textId="7DE7098D" w:rsidR="00DE5655" w:rsidRPr="007D2E15" w:rsidRDefault="007D2E15" w:rsidP="007D2E15">
      <w:pPr>
        <w:pStyle w:val="Heading1"/>
      </w:pPr>
      <w:r w:rsidRPr="007D2E15">
        <w:lastRenderedPageBreak/>
        <w:t>What you will find in here</w:t>
      </w:r>
    </w:p>
    <w:p w14:paraId="2B0F6E5D" w14:textId="77777777" w:rsidR="007D2E15" w:rsidRDefault="007D2E15" w:rsidP="00DE5655">
      <w:pPr>
        <w:jc w:val="right"/>
        <w:rPr>
          <w:b/>
          <w:bCs/>
        </w:rPr>
      </w:pPr>
    </w:p>
    <w:p w14:paraId="2F68B892" w14:textId="77777777" w:rsidR="007D2E15" w:rsidRDefault="007D2E15" w:rsidP="00DE5655">
      <w:pPr>
        <w:jc w:val="right"/>
        <w:rPr>
          <w:b/>
          <w:bCs/>
        </w:rPr>
      </w:pPr>
    </w:p>
    <w:p w14:paraId="74437766" w14:textId="0A09A76D" w:rsidR="00DE5655" w:rsidRDefault="00DE5655" w:rsidP="00DE5655">
      <w:pPr>
        <w:jc w:val="right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324864" behindDoc="0" locked="0" layoutInCell="1" allowOverlap="1" wp14:anchorId="3F15DA57" wp14:editId="67EF350F">
            <wp:simplePos x="0" y="0"/>
            <wp:positionH relativeFrom="column">
              <wp:posOffset>0</wp:posOffset>
            </wp:positionH>
            <wp:positionV relativeFrom="paragraph">
              <wp:posOffset>118745</wp:posOffset>
            </wp:positionV>
            <wp:extent cx="1371600" cy="1371600"/>
            <wp:effectExtent l="0" t="0" r="0" b="0"/>
            <wp:wrapNone/>
            <wp:docPr id="382" name="Picture 3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asy Read person reading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>Page number:</w:t>
      </w:r>
    </w:p>
    <w:p w14:paraId="5B4866E2" w14:textId="77777777" w:rsidR="00DE5655" w:rsidRDefault="00DE5655" w:rsidP="00DE5655">
      <w:pPr>
        <w:rPr>
          <w:b/>
          <w:bCs/>
        </w:rPr>
      </w:pPr>
    </w:p>
    <w:p w14:paraId="039FDC6C" w14:textId="77777777" w:rsidR="00DE5655" w:rsidRDefault="00DE5655" w:rsidP="00DE5655">
      <w:pPr>
        <w:rPr>
          <w:b/>
          <w:bCs/>
        </w:rPr>
      </w:pPr>
    </w:p>
    <w:p w14:paraId="26D7D96D" w14:textId="77777777" w:rsidR="00DE5655" w:rsidRPr="00E00043" w:rsidRDefault="00DE5655" w:rsidP="00DE5655">
      <w:pPr>
        <w:pStyle w:val="contentspage"/>
      </w:pPr>
      <w:hyperlink w:anchor="_About_this_Easy" w:history="1">
        <w:r w:rsidRPr="00E00043">
          <w:rPr>
            <w:rStyle w:val="Hyperlink"/>
            <w:color w:val="auto"/>
            <w:u w:val="none"/>
          </w:rPr>
          <w:t>About this Easy Read</w:t>
        </w:r>
        <w:r w:rsidRPr="00E00043">
          <w:rPr>
            <w:rStyle w:val="Hyperlink"/>
            <w:color w:val="auto"/>
            <w:u w:val="none"/>
          </w:rPr>
          <w:tab/>
        </w:r>
      </w:hyperlink>
      <w:r>
        <w:rPr>
          <w:rStyle w:val="Hyperlink"/>
          <w:color w:val="auto"/>
          <w:u w:val="none"/>
        </w:rPr>
        <w:t>3</w:t>
      </w:r>
    </w:p>
    <w:p w14:paraId="41BCFB4C" w14:textId="77777777" w:rsidR="00DE5655" w:rsidRPr="00E00043" w:rsidRDefault="00DE5655" w:rsidP="00DE5655">
      <w:pPr>
        <w:pStyle w:val="contentspage"/>
      </w:pPr>
    </w:p>
    <w:p w14:paraId="0A015E24" w14:textId="77777777" w:rsidR="00DE5655" w:rsidRPr="00E00043" w:rsidRDefault="00DE5655" w:rsidP="00DE5655">
      <w:pPr>
        <w:pStyle w:val="contentspage"/>
      </w:pPr>
      <w:r>
        <w:rPr>
          <w:noProof/>
        </w:rPr>
        <w:drawing>
          <wp:anchor distT="0" distB="0" distL="114300" distR="114300" simplePos="0" relativeHeight="252325888" behindDoc="0" locked="0" layoutInCell="1" allowOverlap="1" wp14:anchorId="19D8F908" wp14:editId="33D65DB5">
            <wp:simplePos x="0" y="0"/>
            <wp:positionH relativeFrom="column">
              <wp:posOffset>0</wp:posOffset>
            </wp:positionH>
            <wp:positionV relativeFrom="paragraph">
              <wp:posOffset>194310</wp:posOffset>
            </wp:positionV>
            <wp:extent cx="1600200" cy="1780787"/>
            <wp:effectExtent l="0" t="0" r="0" b="0"/>
            <wp:wrapNone/>
            <wp:docPr id="435295365" name="Picture 4352953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Year 1937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780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854226" w14:textId="5B33061D" w:rsidR="00DE5655" w:rsidRPr="00E00043" w:rsidRDefault="00DE5655" w:rsidP="00DE5655">
      <w:pPr>
        <w:pStyle w:val="contentspage"/>
      </w:pPr>
      <w:hyperlink w:anchor="_History_of_disability" w:history="1">
        <w:r w:rsidRPr="00E00043">
          <w:rPr>
            <w:rStyle w:val="Hyperlink"/>
            <w:color w:val="auto"/>
            <w:u w:val="none"/>
          </w:rPr>
          <w:t xml:space="preserve">History of disability sport in </w:t>
        </w:r>
        <w:r w:rsidRPr="00E00043">
          <w:rPr>
            <w:rStyle w:val="Hyperlink"/>
            <w:color w:val="auto"/>
            <w:u w:val="none"/>
          </w:rPr>
          <w:br/>
          <w:t>Aotearoa New Zealand</w:t>
        </w:r>
        <w:r w:rsidRPr="00E00043">
          <w:rPr>
            <w:rStyle w:val="Hyperlink"/>
            <w:color w:val="auto"/>
            <w:u w:val="none"/>
          </w:rPr>
          <w:tab/>
        </w:r>
      </w:hyperlink>
      <w:r w:rsidR="003F5F3A">
        <w:rPr>
          <w:rStyle w:val="Hyperlink"/>
          <w:color w:val="auto"/>
          <w:u w:val="none"/>
        </w:rPr>
        <w:t>8</w:t>
      </w:r>
    </w:p>
    <w:p w14:paraId="2047990D" w14:textId="77777777" w:rsidR="00DE5655" w:rsidRPr="00E00043" w:rsidRDefault="00DE5655" w:rsidP="00DE5655">
      <w:pPr>
        <w:pStyle w:val="contentspage"/>
      </w:pPr>
    </w:p>
    <w:p w14:paraId="75C75B44" w14:textId="77777777" w:rsidR="00DE5655" w:rsidRPr="00E00043" w:rsidRDefault="00DE5655" w:rsidP="00DE5655">
      <w:pPr>
        <w:pStyle w:val="contentspage"/>
      </w:pPr>
    </w:p>
    <w:p w14:paraId="7C052DD8" w14:textId="42EFDEBF" w:rsidR="00DE5655" w:rsidRPr="00E00043" w:rsidRDefault="00DE5655" w:rsidP="00DE5655">
      <w:pPr>
        <w:pStyle w:val="contentspage"/>
      </w:pPr>
      <w:hyperlink w:anchor="_Current_trends_and" w:history="1">
        <w:r w:rsidRPr="00E00043">
          <w:rPr>
            <w:rStyle w:val="Hyperlink"/>
            <w:color w:val="auto"/>
            <w:u w:val="none"/>
          </w:rPr>
          <w:t>Current trends and challenges</w:t>
        </w:r>
        <w:r w:rsidRPr="00E00043">
          <w:rPr>
            <w:rStyle w:val="Hyperlink"/>
            <w:color w:val="auto"/>
            <w:u w:val="none"/>
          </w:rPr>
          <w:tab/>
        </w:r>
      </w:hyperlink>
      <w:r>
        <w:rPr>
          <w:rStyle w:val="Hyperlink"/>
          <w:color w:val="auto"/>
          <w:u w:val="none"/>
        </w:rPr>
        <w:t>1</w:t>
      </w:r>
      <w:r w:rsidR="003F5F3A">
        <w:rPr>
          <w:rStyle w:val="Hyperlink"/>
          <w:color w:val="auto"/>
          <w:u w:val="none"/>
        </w:rPr>
        <w:t>4</w:t>
      </w:r>
    </w:p>
    <w:p w14:paraId="6DBCB845" w14:textId="77777777" w:rsidR="00DE5655" w:rsidRDefault="00DE5655" w:rsidP="00DE5655">
      <w:pPr>
        <w:pStyle w:val="contentspage"/>
      </w:pPr>
      <w:r>
        <w:rPr>
          <w:noProof/>
        </w:rPr>
        <w:drawing>
          <wp:anchor distT="0" distB="0" distL="114300" distR="114300" simplePos="0" relativeHeight="252326912" behindDoc="0" locked="0" layoutInCell="1" allowOverlap="1" wp14:anchorId="41D5AC44" wp14:editId="06BEFCA7">
            <wp:simplePos x="0" y="0"/>
            <wp:positionH relativeFrom="column">
              <wp:posOffset>0</wp:posOffset>
            </wp:positionH>
            <wp:positionV relativeFrom="paragraph">
              <wp:posOffset>157480</wp:posOffset>
            </wp:positionV>
            <wp:extent cx="1600200" cy="1600200"/>
            <wp:effectExtent l="0" t="0" r="0" b="0"/>
            <wp:wrapNone/>
            <wp:docPr id="435295370" name="Picture 4352953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33" name="there point arrow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61231" w14:textId="77777777" w:rsidR="00DE5655" w:rsidRDefault="00DE5655" w:rsidP="00DE5655">
      <w:pPr>
        <w:pStyle w:val="contentspage"/>
      </w:pPr>
    </w:p>
    <w:p w14:paraId="2A24EDFE" w14:textId="4B8E66F5" w:rsidR="00DE5655" w:rsidRPr="00E00043" w:rsidRDefault="00DE5655" w:rsidP="00DE5655">
      <w:pPr>
        <w:pStyle w:val="contentspage"/>
      </w:pPr>
      <w:hyperlink w:anchor="_What_the_disability" w:history="1">
        <w:r w:rsidRPr="00E00043">
          <w:rPr>
            <w:rStyle w:val="Hyperlink"/>
            <w:color w:val="auto"/>
            <w:u w:val="none"/>
          </w:rPr>
          <w:t xml:space="preserve">What the disability community </w:t>
        </w:r>
        <w:r>
          <w:rPr>
            <w:rStyle w:val="Hyperlink"/>
            <w:color w:val="auto"/>
            <w:u w:val="none"/>
          </w:rPr>
          <w:br/>
        </w:r>
        <w:r w:rsidRPr="00E00043">
          <w:rPr>
            <w:rStyle w:val="Hyperlink"/>
            <w:color w:val="auto"/>
            <w:u w:val="none"/>
          </w:rPr>
          <w:t>thinks will happen in the future</w:t>
        </w:r>
        <w:r w:rsidRPr="00E00043">
          <w:rPr>
            <w:rStyle w:val="Hyperlink"/>
            <w:color w:val="auto"/>
            <w:u w:val="none"/>
          </w:rPr>
          <w:tab/>
        </w:r>
      </w:hyperlink>
      <w:r w:rsidR="003F5F3A">
        <w:rPr>
          <w:rStyle w:val="Hyperlink"/>
          <w:color w:val="auto"/>
          <w:u w:val="none"/>
        </w:rPr>
        <w:t>20</w:t>
      </w:r>
    </w:p>
    <w:p w14:paraId="65CAFD6A" w14:textId="77777777" w:rsidR="00DE5655" w:rsidRPr="00E00043" w:rsidRDefault="00DE5655" w:rsidP="00DE5655">
      <w:pPr>
        <w:pStyle w:val="contentspage"/>
      </w:pPr>
    </w:p>
    <w:p w14:paraId="3768CB09" w14:textId="5F58768F" w:rsidR="00DE5655" w:rsidRPr="00E00043" w:rsidRDefault="003F5F3A" w:rsidP="00DE5655">
      <w:pPr>
        <w:pStyle w:val="contentspage"/>
      </w:pPr>
      <w:r>
        <w:rPr>
          <w:noProof/>
        </w:rPr>
        <w:drawing>
          <wp:anchor distT="0" distB="0" distL="114300" distR="114300" simplePos="0" relativeHeight="252327936" behindDoc="0" locked="0" layoutInCell="1" allowOverlap="1" wp14:anchorId="20C54ACD" wp14:editId="35F80405">
            <wp:simplePos x="0" y="0"/>
            <wp:positionH relativeFrom="column">
              <wp:posOffset>0</wp:posOffset>
            </wp:positionH>
            <wp:positionV relativeFrom="paragraph">
              <wp:posOffset>328930</wp:posOffset>
            </wp:positionV>
            <wp:extent cx="1371600" cy="1371600"/>
            <wp:effectExtent l="0" t="0" r="0" b="0"/>
            <wp:wrapNone/>
            <wp:docPr id="435295371" name="Picture 4352953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71" name="email write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41F7F4" w14:textId="6884B54A" w:rsidR="00DE5655" w:rsidRPr="00E00043" w:rsidRDefault="00DE5655" w:rsidP="00DE5655">
      <w:pPr>
        <w:pStyle w:val="contentspage"/>
      </w:pPr>
      <w:hyperlink w:anchor="_Future_scenarios" w:history="1">
        <w:r w:rsidRPr="00E00043">
          <w:rPr>
            <w:rStyle w:val="Hyperlink"/>
            <w:color w:val="auto"/>
            <w:u w:val="none"/>
          </w:rPr>
          <w:t>Future scenarios</w:t>
        </w:r>
        <w:r w:rsidRPr="00E00043">
          <w:rPr>
            <w:rStyle w:val="Hyperlink"/>
            <w:color w:val="auto"/>
            <w:u w:val="none"/>
          </w:rPr>
          <w:tab/>
        </w:r>
      </w:hyperlink>
      <w:r>
        <w:rPr>
          <w:rStyle w:val="Hyperlink"/>
          <w:color w:val="auto"/>
          <w:u w:val="none"/>
        </w:rPr>
        <w:t>2</w:t>
      </w:r>
      <w:r w:rsidR="003F5F3A">
        <w:rPr>
          <w:rStyle w:val="Hyperlink"/>
          <w:color w:val="auto"/>
          <w:u w:val="none"/>
        </w:rPr>
        <w:t>6</w:t>
      </w:r>
    </w:p>
    <w:p w14:paraId="5FD223C1" w14:textId="77777777" w:rsidR="00DE5655" w:rsidRPr="00E00043" w:rsidRDefault="00DE5655" w:rsidP="00DE5655">
      <w:pPr>
        <w:pStyle w:val="contentspage"/>
      </w:pPr>
    </w:p>
    <w:p w14:paraId="1BB29455" w14:textId="77777777" w:rsidR="00DE5655" w:rsidRPr="00E00043" w:rsidRDefault="00DE5655" w:rsidP="00DE5655">
      <w:pPr>
        <w:pStyle w:val="contentspage"/>
      </w:pPr>
    </w:p>
    <w:p w14:paraId="2CF145F7" w14:textId="1958A953" w:rsidR="00DE5655" w:rsidRPr="004E6F5B" w:rsidRDefault="00DE5655" w:rsidP="00DE5655">
      <w:pPr>
        <w:pStyle w:val="contentspage"/>
      </w:pPr>
      <w:hyperlink w:anchor="_Where_to_find" w:history="1">
        <w:r w:rsidRPr="00E00043">
          <w:rPr>
            <w:rStyle w:val="Hyperlink"/>
            <w:color w:val="auto"/>
            <w:u w:val="none"/>
          </w:rPr>
          <w:t>Where to find more information</w:t>
        </w:r>
        <w:r w:rsidRPr="00E00043">
          <w:rPr>
            <w:rStyle w:val="Hyperlink"/>
            <w:color w:val="auto"/>
            <w:u w:val="none"/>
          </w:rPr>
          <w:tab/>
        </w:r>
      </w:hyperlink>
      <w:r>
        <w:rPr>
          <w:rStyle w:val="Hyperlink"/>
          <w:color w:val="auto"/>
          <w:u w:val="none"/>
        </w:rPr>
        <w:t>3</w:t>
      </w:r>
      <w:r w:rsidR="003F5F3A">
        <w:rPr>
          <w:rStyle w:val="Hyperlink"/>
          <w:color w:val="auto"/>
          <w:u w:val="none"/>
        </w:rPr>
        <w:t>5</w:t>
      </w:r>
    </w:p>
    <w:p w14:paraId="7A7FC595" w14:textId="4EEFDE48" w:rsidR="006515E8" w:rsidRDefault="006515E8" w:rsidP="006515E8">
      <w:pPr>
        <w:pStyle w:val="Heading1"/>
      </w:pPr>
      <w:r>
        <w:lastRenderedPageBreak/>
        <w:t>About this Easy Read</w:t>
      </w:r>
    </w:p>
    <w:p w14:paraId="40E46C39" w14:textId="021BB208" w:rsidR="006515E8" w:rsidRDefault="00BF6CA0" w:rsidP="006515E8">
      <w:r>
        <w:rPr>
          <w:noProof/>
        </w:rPr>
        <w:drawing>
          <wp:anchor distT="0" distB="0" distL="114300" distR="114300" simplePos="0" relativeHeight="251935744" behindDoc="0" locked="0" layoutInCell="1" allowOverlap="1" wp14:anchorId="12D80553" wp14:editId="0D9205DF">
            <wp:simplePos x="0" y="0"/>
            <wp:positionH relativeFrom="column">
              <wp:posOffset>0</wp:posOffset>
            </wp:positionH>
            <wp:positionV relativeFrom="paragraph">
              <wp:posOffset>248285</wp:posOffset>
            </wp:positionV>
            <wp:extent cx="1371600" cy="1371600"/>
            <wp:effectExtent l="0" t="0" r="0" b="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asy Read person reading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FCD70" w14:textId="4631DDED" w:rsidR="006515E8" w:rsidRDefault="006515E8" w:rsidP="006515E8"/>
    <w:p w14:paraId="22DFE33F" w14:textId="4D7E794D" w:rsidR="006515E8" w:rsidRDefault="006515E8" w:rsidP="006515E8">
      <w:r>
        <w:t xml:space="preserve">This Easy Read is a </w:t>
      </w:r>
      <w:r>
        <w:rPr>
          <w:b/>
          <w:bCs/>
        </w:rPr>
        <w:t>summary</w:t>
      </w:r>
      <w:r>
        <w:t xml:space="preserve"> of a longer report.</w:t>
      </w:r>
    </w:p>
    <w:p w14:paraId="48CF0310" w14:textId="77777777" w:rsidR="006515E8" w:rsidRDefault="006515E8" w:rsidP="006515E8"/>
    <w:p w14:paraId="716AFA96" w14:textId="3054C1B9" w:rsidR="006515E8" w:rsidRDefault="00BF6CA0" w:rsidP="006515E8">
      <w:r>
        <w:rPr>
          <w:noProof/>
        </w:rPr>
        <w:drawing>
          <wp:anchor distT="0" distB="0" distL="114300" distR="114300" simplePos="0" relativeHeight="251936768" behindDoc="0" locked="0" layoutInCell="1" allowOverlap="1" wp14:anchorId="24774986" wp14:editId="235BA33C">
            <wp:simplePos x="0" y="0"/>
            <wp:positionH relativeFrom="column">
              <wp:posOffset>-114300</wp:posOffset>
            </wp:positionH>
            <wp:positionV relativeFrom="paragraph">
              <wp:posOffset>280035</wp:posOffset>
            </wp:positionV>
            <wp:extent cx="1631950" cy="1631950"/>
            <wp:effectExtent l="0" t="0" r="0" b="6350"/>
            <wp:wrapNone/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list summary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7155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097B298A" wp14:editId="24A12423">
                <wp:simplePos x="0" y="0"/>
                <wp:positionH relativeFrom="margin">
                  <wp:posOffset>2171700</wp:posOffset>
                </wp:positionH>
                <wp:positionV relativeFrom="paragraph">
                  <wp:posOffset>210185</wp:posOffset>
                </wp:positionV>
                <wp:extent cx="3557270" cy="1828800"/>
                <wp:effectExtent l="0" t="0" r="5080" b="0"/>
                <wp:wrapNone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82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AFCEDF" id="Rectangle 1" o:spid="_x0000_s1026" alt="&quot;&quot;" style="position:absolute;margin-left:171pt;margin-top:16.55pt;width:280.1pt;height:2in;z-index:-25148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2704F2EE" w14:textId="6B8033EB" w:rsidR="006515E8" w:rsidRDefault="006515E8" w:rsidP="006515E8">
      <w:r>
        <w:t xml:space="preserve">A </w:t>
      </w:r>
      <w:r>
        <w:rPr>
          <w:b/>
          <w:bCs/>
        </w:rPr>
        <w:t>summary</w:t>
      </w:r>
      <w:r>
        <w:t>:</w:t>
      </w:r>
    </w:p>
    <w:p w14:paraId="6E4459AF" w14:textId="308976F5" w:rsidR="006515E8" w:rsidRDefault="006515E8" w:rsidP="006515E8">
      <w:pPr>
        <w:pStyle w:val="Listtoplevel"/>
      </w:pPr>
      <w:r>
        <w:t>is shorter than the full report</w:t>
      </w:r>
    </w:p>
    <w:p w14:paraId="33AB0024" w14:textId="3C4030B8" w:rsidR="006515E8" w:rsidRDefault="006515E8" w:rsidP="006515E8">
      <w:pPr>
        <w:pStyle w:val="Listtoplevel"/>
      </w:pPr>
      <w:r>
        <w:t>tells you the main ideas.</w:t>
      </w:r>
    </w:p>
    <w:p w14:paraId="7CD72E6F" w14:textId="1984CBED" w:rsidR="006515E8" w:rsidRDefault="006515E8" w:rsidP="006515E8">
      <w:pPr>
        <w:ind w:left="0"/>
      </w:pPr>
    </w:p>
    <w:p w14:paraId="0BE04724" w14:textId="1D974B9D" w:rsidR="006515E8" w:rsidRDefault="006515E8" w:rsidP="006515E8"/>
    <w:p w14:paraId="7C253C40" w14:textId="503C78C3" w:rsidR="00052261" w:rsidRDefault="00BF6CA0" w:rsidP="006515E8">
      <w:r>
        <w:rPr>
          <w:noProof/>
        </w:rPr>
        <w:drawing>
          <wp:anchor distT="0" distB="0" distL="114300" distR="114300" simplePos="0" relativeHeight="251937792" behindDoc="0" locked="0" layoutInCell="1" allowOverlap="1" wp14:anchorId="4D7FA271" wp14:editId="1EB86732">
            <wp:simplePos x="0" y="0"/>
            <wp:positionH relativeFrom="column">
              <wp:posOffset>0</wp:posOffset>
            </wp:positionH>
            <wp:positionV relativeFrom="paragraph">
              <wp:posOffset>11430</wp:posOffset>
            </wp:positionV>
            <wp:extent cx="1764030" cy="2495891"/>
            <wp:effectExtent l="19050" t="19050" r="26670" b="19050"/>
            <wp:wrapNone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shot (88)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030" cy="2495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261">
        <w:t xml:space="preserve">The report is called </w:t>
      </w:r>
      <w:r w:rsidR="00052261">
        <w:rPr>
          <w:b/>
          <w:bCs/>
        </w:rPr>
        <w:t>The future of sport and recreation for disabled New Zealanders</w:t>
      </w:r>
      <w:r w:rsidR="00052261">
        <w:t>.</w:t>
      </w:r>
    </w:p>
    <w:p w14:paraId="3516FF0C" w14:textId="4B91B31E" w:rsidR="00052261" w:rsidRDefault="00052261" w:rsidP="006515E8"/>
    <w:p w14:paraId="03C9B8D2" w14:textId="6453EC15" w:rsidR="00052261" w:rsidRDefault="001C7155" w:rsidP="006515E8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53581810" wp14:editId="35ABDD47">
                <wp:simplePos x="0" y="0"/>
                <wp:positionH relativeFrom="margin">
                  <wp:posOffset>2171700</wp:posOffset>
                </wp:positionH>
                <wp:positionV relativeFrom="paragraph">
                  <wp:posOffset>183515</wp:posOffset>
                </wp:positionV>
                <wp:extent cx="3557270" cy="914400"/>
                <wp:effectExtent l="0" t="0" r="5080" b="0"/>
                <wp:wrapNone/>
                <wp:docPr id="7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914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E9A234" id="Rectangle 7" o:spid="_x0000_s1026" alt="&quot;&quot;" style="position:absolute;margin-left:171pt;margin-top:14.45pt;width:280.1pt;height:1in;z-index:-25148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" fillcolor="#ffe599 [1303]" stroked="f" strokeweight="1pt">
                <w10:wrap anchorx="margin"/>
              </v:rect>
            </w:pict>
          </mc:Fallback>
        </mc:AlternateContent>
      </w:r>
    </w:p>
    <w:p w14:paraId="3472C32A" w14:textId="64F8EA01" w:rsidR="00052261" w:rsidRDefault="00052261" w:rsidP="006515E8">
      <w:r>
        <w:t xml:space="preserve">In this Easy Read we call this report </w:t>
      </w:r>
      <w:r>
        <w:rPr>
          <w:b/>
          <w:bCs/>
        </w:rPr>
        <w:t xml:space="preserve">the report </w:t>
      </w:r>
      <w:r>
        <w:t>for short.</w:t>
      </w:r>
    </w:p>
    <w:p w14:paraId="46D62D29" w14:textId="69B93600" w:rsidR="00052261" w:rsidRDefault="00052261" w:rsidP="006515E8"/>
    <w:p w14:paraId="12FECAAE" w14:textId="77777777" w:rsidR="00052261" w:rsidRPr="00052261" w:rsidRDefault="00052261" w:rsidP="006515E8"/>
    <w:p w14:paraId="06BAD629" w14:textId="6ECA49AC" w:rsidR="00705C68" w:rsidRDefault="001E5436" w:rsidP="006515E8">
      <w:r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1" wp14:anchorId="6660B385" wp14:editId="726B7019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371600" cy="1371600"/>
            <wp:effectExtent l="0" t="0" r="0" b="0"/>
            <wp:wrapNone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Website Link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C68">
        <w:t xml:space="preserve">You can read the full report on this </w:t>
      </w:r>
      <w:r w:rsidR="00705C68">
        <w:rPr>
          <w:b/>
          <w:bCs/>
        </w:rPr>
        <w:t>website</w:t>
      </w:r>
      <w:r w:rsidR="00705C68">
        <w:t>:</w:t>
      </w:r>
    </w:p>
    <w:p w14:paraId="7DE19648" w14:textId="6D479920" w:rsidR="00705C68" w:rsidRDefault="00705C68" w:rsidP="006515E8"/>
    <w:p w14:paraId="6B415452" w14:textId="5C01E8CD" w:rsidR="00287683" w:rsidRPr="00287683" w:rsidRDefault="008A58DB" w:rsidP="00596C60">
      <w:pPr>
        <w:rPr>
          <w:b/>
          <w:bCs/>
        </w:rPr>
      </w:pPr>
      <w:r w:rsidRPr="00287683">
        <w:rPr>
          <w:b/>
          <w:bCs/>
          <w:noProof/>
        </w:rPr>
        <w:drawing>
          <wp:anchor distT="0" distB="0" distL="114300" distR="114300" simplePos="0" relativeHeight="252283904" behindDoc="0" locked="0" layoutInCell="1" allowOverlap="1" wp14:anchorId="01632176" wp14:editId="6BF6B42F">
            <wp:simplePos x="0" y="0"/>
            <wp:positionH relativeFrom="column">
              <wp:posOffset>0</wp:posOffset>
            </wp:positionH>
            <wp:positionV relativeFrom="paragraph">
              <wp:posOffset>320040</wp:posOffset>
            </wp:positionV>
            <wp:extent cx="1030605" cy="1320800"/>
            <wp:effectExtent l="0" t="0" r="0" b="0"/>
            <wp:wrapNone/>
            <wp:docPr id="1786680986" name="Picture 17866809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6" name="Not Easy Read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0605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C60" w:rsidRPr="00F53125">
        <w:rPr>
          <w:b/>
          <w:bCs/>
          <w:noProof/>
        </w:rPr>
        <w:drawing>
          <wp:anchor distT="0" distB="0" distL="114300" distR="114300" simplePos="0" relativeHeight="252336128" behindDoc="0" locked="0" layoutInCell="1" allowOverlap="1" wp14:anchorId="06FE27BC" wp14:editId="102EBC33">
            <wp:simplePos x="0" y="0"/>
            <wp:positionH relativeFrom="column">
              <wp:posOffset>0</wp:posOffset>
            </wp:positionH>
            <wp:positionV relativeFrom="paragraph">
              <wp:posOffset>320040</wp:posOffset>
            </wp:positionV>
            <wp:extent cx="1030605" cy="1320800"/>
            <wp:effectExtent l="0" t="0" r="0" b="0"/>
            <wp:wrapNone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6" name="Not Easy Read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0605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26" w:history="1">
        <w:r w:rsidR="00596C60" w:rsidRPr="00F53125">
          <w:rPr>
            <w:rStyle w:val="Hyperlink"/>
            <w:b/>
            <w:bCs/>
            <w:noProof/>
            <w:color w:val="auto"/>
            <w:u w:val="none"/>
          </w:rPr>
          <w:t>https://tinyurl.com/5a6vu7jk</w:t>
        </w:r>
      </w:hyperlink>
      <w:r w:rsidR="00596C60" w:rsidRPr="00F53125">
        <w:rPr>
          <w:b/>
          <w:bCs/>
          <w:noProof/>
        </w:rPr>
        <w:t xml:space="preserve"> </w:t>
      </w:r>
      <w:r w:rsidR="00596C60" w:rsidRPr="00F53125">
        <w:rPr>
          <w:b/>
          <w:bCs/>
        </w:rPr>
        <w:t xml:space="preserve"> </w:t>
      </w:r>
    </w:p>
    <w:p w14:paraId="458C6F45" w14:textId="697FEA03" w:rsidR="00705C68" w:rsidRPr="00E36759" w:rsidRDefault="00E36759" w:rsidP="00194606">
      <w:r w:rsidRPr="00E36759">
        <w:t xml:space="preserve">  </w:t>
      </w:r>
    </w:p>
    <w:p w14:paraId="72AFD755" w14:textId="1971F7D4" w:rsidR="00705C68" w:rsidRDefault="00705C68" w:rsidP="006515E8"/>
    <w:p w14:paraId="2A8931D2" w14:textId="748C42F0" w:rsidR="008A58DB" w:rsidRPr="008A58DB" w:rsidRDefault="008A58DB" w:rsidP="006515E8">
      <w:r>
        <w:t xml:space="preserve">The full report is </w:t>
      </w:r>
      <w:r>
        <w:rPr>
          <w:b/>
          <w:bCs/>
        </w:rPr>
        <w:t xml:space="preserve">not </w:t>
      </w:r>
      <w:r>
        <w:t>in Easy Read.</w:t>
      </w:r>
    </w:p>
    <w:p w14:paraId="2129AC07" w14:textId="59E56909" w:rsidR="008A58DB" w:rsidRDefault="008A58DB" w:rsidP="001C7155"/>
    <w:p w14:paraId="1FCC891D" w14:textId="2F1A0FEE" w:rsidR="008A58DB" w:rsidRDefault="008A58DB" w:rsidP="001C7155"/>
    <w:p w14:paraId="3741D617" w14:textId="15E1E35F" w:rsidR="006515E8" w:rsidRPr="00705C68" w:rsidRDefault="00596C60" w:rsidP="001C7155">
      <w:r>
        <w:rPr>
          <w:noProof/>
        </w:rPr>
        <w:drawing>
          <wp:anchor distT="0" distB="0" distL="114300" distR="114300" simplePos="0" relativeHeight="251939840" behindDoc="0" locked="0" layoutInCell="1" allowOverlap="1" wp14:anchorId="478A7FAB" wp14:editId="71100F7A">
            <wp:simplePos x="0" y="0"/>
            <wp:positionH relativeFrom="column">
              <wp:posOffset>171450</wp:posOffset>
            </wp:positionH>
            <wp:positionV relativeFrom="paragraph">
              <wp:posOffset>20320</wp:posOffset>
            </wp:positionV>
            <wp:extent cx="1031240" cy="1257300"/>
            <wp:effectExtent l="0" t="0" r="0" b="0"/>
            <wp:wrapNone/>
            <wp:docPr id="61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port NZ Translation Stack Full Black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24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5E8">
        <w:t xml:space="preserve">The report is by </w:t>
      </w:r>
      <w:r w:rsidR="008B3CDD">
        <w:br/>
      </w:r>
      <w:r w:rsidR="006515E8" w:rsidRPr="00287683">
        <w:rPr>
          <w:b/>
          <w:bCs/>
        </w:rPr>
        <w:t>Sport New Zealand Ihi Aotearoa.</w:t>
      </w:r>
    </w:p>
    <w:p w14:paraId="00B52BD6" w14:textId="77777777" w:rsidR="006515E8" w:rsidRDefault="006515E8" w:rsidP="001C7155"/>
    <w:p w14:paraId="509FF125" w14:textId="0DC9728A" w:rsidR="006515E8" w:rsidRDefault="001C7155" w:rsidP="001C7155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19B61531" wp14:editId="0375CD91">
                <wp:simplePos x="0" y="0"/>
                <wp:positionH relativeFrom="margin">
                  <wp:posOffset>2173458</wp:posOffset>
                </wp:positionH>
                <wp:positionV relativeFrom="paragraph">
                  <wp:posOffset>223960</wp:posOffset>
                </wp:positionV>
                <wp:extent cx="3557270" cy="3892745"/>
                <wp:effectExtent l="0" t="0" r="5080" b="0"/>
                <wp:wrapNone/>
                <wp:docPr id="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8927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81649B" id="Rectangle 2" o:spid="_x0000_s1026" style="position:absolute;margin-left:171.15pt;margin-top:17.65pt;width:280.1pt;height:306.5pt;z-index:-25148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0F077E5D" w14:textId="511C3B88" w:rsidR="00596C60" w:rsidRDefault="001E5436" w:rsidP="00596C60">
      <w:r w:rsidRPr="00287683">
        <w:rPr>
          <w:b/>
          <w:bCs/>
          <w:noProof/>
        </w:rPr>
        <w:drawing>
          <wp:anchor distT="0" distB="0" distL="114300" distR="114300" simplePos="0" relativeHeight="251940864" behindDoc="0" locked="0" layoutInCell="1" allowOverlap="1" wp14:anchorId="3EE902F7" wp14:editId="1CD9F81C">
            <wp:simplePos x="0" y="0"/>
            <wp:positionH relativeFrom="column">
              <wp:posOffset>33655</wp:posOffset>
            </wp:positionH>
            <wp:positionV relativeFrom="paragraph">
              <wp:posOffset>781050</wp:posOffset>
            </wp:positionV>
            <wp:extent cx="1828800" cy="1828800"/>
            <wp:effectExtent l="0" t="0" r="0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badminton sport recreation play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5E8" w:rsidRPr="00287683">
        <w:rPr>
          <w:b/>
          <w:bCs/>
        </w:rPr>
        <w:t>Sport New Zealand Ihi Aotearoa</w:t>
      </w:r>
      <w:r w:rsidR="006515E8">
        <w:t xml:space="preserve"> </w:t>
      </w:r>
      <w:r w:rsidR="001C7155">
        <w:br/>
      </w:r>
      <w:r w:rsidR="006515E8">
        <w:t xml:space="preserve">is </w:t>
      </w:r>
      <w:r w:rsidR="00705C68">
        <w:t>the part of the Government in charge of making sure everyone in Aotearoa New Zealand can</w:t>
      </w:r>
      <w:r w:rsidR="00596C60">
        <w:t xml:space="preserve"> take part in:</w:t>
      </w:r>
    </w:p>
    <w:p w14:paraId="2D877E3E" w14:textId="77777777" w:rsidR="00596C60" w:rsidRDefault="00596C60" w:rsidP="00596C60">
      <w:pPr>
        <w:pStyle w:val="Listtoplevel"/>
      </w:pPr>
      <w:r>
        <w:t xml:space="preserve">play </w:t>
      </w:r>
    </w:p>
    <w:p w14:paraId="4202DCCD" w14:textId="77777777" w:rsidR="00596C60" w:rsidRDefault="00596C60" w:rsidP="00596C60">
      <w:pPr>
        <w:pStyle w:val="Listtoplevel"/>
      </w:pPr>
      <w:r>
        <w:t>sport</w:t>
      </w:r>
    </w:p>
    <w:p w14:paraId="02DD7ADE" w14:textId="77777777" w:rsidR="00596C60" w:rsidRDefault="00596C60" w:rsidP="00596C60">
      <w:pPr>
        <w:pStyle w:val="Listtoplevel"/>
      </w:pPr>
      <w:r>
        <w:rPr>
          <w:b/>
          <w:bCs/>
        </w:rPr>
        <w:t>active recreation</w:t>
      </w:r>
      <w:r>
        <w:t xml:space="preserve">. </w:t>
      </w:r>
    </w:p>
    <w:p w14:paraId="0EF3C7DD" w14:textId="10B457E7" w:rsidR="00705C68" w:rsidRDefault="00705C68" w:rsidP="00596C60">
      <w:pPr>
        <w:ind w:left="0"/>
      </w:pPr>
    </w:p>
    <w:p w14:paraId="0FA82BA1" w14:textId="719CF382" w:rsidR="00705C68" w:rsidRDefault="00596C60" w:rsidP="008A58DB">
      <w:r>
        <w:rPr>
          <w:noProof/>
        </w:rPr>
        <w:lastRenderedPageBreak/>
        <w:drawing>
          <wp:anchor distT="0" distB="0" distL="114300" distR="114300" simplePos="0" relativeHeight="251941888" behindDoc="0" locked="0" layoutInCell="1" allowOverlap="1" wp14:anchorId="6FCAAA4E" wp14:editId="1C0C3F02">
            <wp:simplePos x="0" y="0"/>
            <wp:positionH relativeFrom="column">
              <wp:posOffset>0</wp:posOffset>
            </wp:positionH>
            <wp:positionV relativeFrom="paragraph">
              <wp:posOffset>-342900</wp:posOffset>
            </wp:positionV>
            <wp:extent cx="1830675" cy="1143000"/>
            <wp:effectExtent l="0" t="0" r="0" b="0"/>
            <wp:wrapNone/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kayak exercise sea river adventure outdoors recreation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06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481FBBB6" wp14:editId="10F5CFF6">
                <wp:simplePos x="0" y="0"/>
                <wp:positionH relativeFrom="margin">
                  <wp:posOffset>2178050</wp:posOffset>
                </wp:positionH>
                <wp:positionV relativeFrom="paragraph">
                  <wp:posOffset>-114300</wp:posOffset>
                </wp:positionV>
                <wp:extent cx="3557270" cy="800100"/>
                <wp:effectExtent l="0" t="0" r="5080" b="0"/>
                <wp:wrapNone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B0B077" id="Rectangle 3" o:spid="_x0000_s1026" style="position:absolute;margin-left:171.5pt;margin-top:-9pt;width:280.1pt;height:63pt;z-index:-25148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  <w:r w:rsidR="00705C68">
        <w:rPr>
          <w:b/>
          <w:bCs/>
        </w:rPr>
        <w:t>Recreation</w:t>
      </w:r>
      <w:r w:rsidR="00705C68">
        <w:t xml:space="preserve"> means things you do for fun.</w:t>
      </w:r>
    </w:p>
    <w:p w14:paraId="59D092C7" w14:textId="319BD288" w:rsidR="00596C60" w:rsidRDefault="00596C60" w:rsidP="008A58DB"/>
    <w:p w14:paraId="0E2A6C22" w14:textId="7E3C51B1" w:rsidR="00596C60" w:rsidRDefault="003F5F3A" w:rsidP="00596C60">
      <w:pPr>
        <w:ind w:left="0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45344" behindDoc="1" locked="0" layoutInCell="1" allowOverlap="1" wp14:anchorId="3CC60D8E" wp14:editId="0264C6E9">
                <wp:simplePos x="0" y="0"/>
                <wp:positionH relativeFrom="margin">
                  <wp:posOffset>2171700</wp:posOffset>
                </wp:positionH>
                <wp:positionV relativeFrom="paragraph">
                  <wp:posOffset>205740</wp:posOffset>
                </wp:positionV>
                <wp:extent cx="3557270" cy="5918200"/>
                <wp:effectExtent l="0" t="0" r="5080" b="6350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5918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18D617" id="Rectangle 4" o:spid="_x0000_s1026" style="position:absolute;margin-left:171pt;margin-top:16.2pt;width:280.1pt;height:466pt;z-index:-25097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  <w:r w:rsidR="00596C60" w:rsidRPr="00F53125">
        <w:rPr>
          <w:b/>
          <w:bCs/>
          <w:noProof/>
        </w:rPr>
        <w:drawing>
          <wp:anchor distT="0" distB="0" distL="114300" distR="114300" simplePos="0" relativeHeight="252343296" behindDoc="0" locked="0" layoutInCell="1" allowOverlap="1" wp14:anchorId="1B9FDE56" wp14:editId="423C3D66">
            <wp:simplePos x="0" y="0"/>
            <wp:positionH relativeFrom="column">
              <wp:posOffset>114300</wp:posOffset>
            </wp:positionH>
            <wp:positionV relativeFrom="paragraph">
              <wp:posOffset>320675</wp:posOffset>
            </wp:positionV>
            <wp:extent cx="1487170" cy="2171700"/>
            <wp:effectExtent l="0" t="0" r="0" b="0"/>
            <wp:wrapNone/>
            <wp:docPr id="590733377" name="Picture 5907333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77" name="tramping hiking exercise outdoor recreation bush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17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3171E" w14:textId="56901C09" w:rsidR="00596C60" w:rsidRDefault="00596C60" w:rsidP="00596C60">
      <w:r>
        <w:t xml:space="preserve">Here </w:t>
      </w:r>
      <w:r>
        <w:rPr>
          <w:b/>
          <w:bCs/>
        </w:rPr>
        <w:t>active recreation</w:t>
      </w:r>
      <w:r>
        <w:t xml:space="preserve"> means physical activities like:</w:t>
      </w:r>
    </w:p>
    <w:p w14:paraId="1C1A874F" w14:textId="07B82FD5" w:rsidR="00596C60" w:rsidRPr="00F53125" w:rsidRDefault="00596C60" w:rsidP="00596C60">
      <w:pPr>
        <w:pStyle w:val="Listtoplevel"/>
        <w:rPr>
          <w:b/>
          <w:bCs/>
        </w:rPr>
      </w:pPr>
      <w:r>
        <w:t>walking</w:t>
      </w:r>
    </w:p>
    <w:p w14:paraId="40C59806" w14:textId="5E035438" w:rsidR="00596C60" w:rsidRPr="00F53125" w:rsidRDefault="00596C60" w:rsidP="00596C60">
      <w:pPr>
        <w:pStyle w:val="Listtoplevel"/>
        <w:rPr>
          <w:b/>
          <w:bCs/>
        </w:rPr>
      </w:pPr>
      <w:r>
        <w:t>running</w:t>
      </w:r>
    </w:p>
    <w:p w14:paraId="7765EC1A" w14:textId="77777777" w:rsidR="00596C60" w:rsidRPr="00F53125" w:rsidRDefault="00596C60" w:rsidP="00596C60">
      <w:pPr>
        <w:pStyle w:val="Listtoplevel"/>
        <w:rPr>
          <w:b/>
          <w:bCs/>
        </w:rPr>
      </w:pPr>
      <w:r>
        <w:rPr>
          <w:lang w:val="en-NZ" w:eastAsia="en-NZ"/>
        </w:rPr>
        <w:drawing>
          <wp:anchor distT="0" distB="0" distL="114300" distR="114300" simplePos="0" relativeHeight="252339200" behindDoc="0" locked="0" layoutInCell="1" allowOverlap="1" wp14:anchorId="2E21B7F7" wp14:editId="1FA9700C">
            <wp:simplePos x="0" y="0"/>
            <wp:positionH relativeFrom="column">
              <wp:posOffset>-19050</wp:posOffset>
            </wp:positionH>
            <wp:positionV relativeFrom="paragraph">
              <wp:posOffset>216535</wp:posOffset>
            </wp:positionV>
            <wp:extent cx="1620520" cy="1620520"/>
            <wp:effectExtent l="0" t="0" r="0" b="0"/>
            <wp:wrapNone/>
            <wp:docPr id="590733376" name="Picture 5907333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76" name="Swimming sport recreation fitness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162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swimming</w:t>
      </w:r>
    </w:p>
    <w:p w14:paraId="1C1F9E0E" w14:textId="77777777" w:rsidR="00596C60" w:rsidRPr="00F53125" w:rsidRDefault="00596C60" w:rsidP="00596C60">
      <w:pPr>
        <w:pStyle w:val="Listtoplevel"/>
        <w:rPr>
          <w:b/>
          <w:bCs/>
        </w:rPr>
      </w:pPr>
      <w:r>
        <w:t>cycling</w:t>
      </w:r>
    </w:p>
    <w:p w14:paraId="03FF3543" w14:textId="63F12424" w:rsidR="00596C60" w:rsidRPr="00F53125" w:rsidRDefault="00596C60" w:rsidP="00596C60">
      <w:pPr>
        <w:pStyle w:val="Listtoplevel"/>
        <w:rPr>
          <w:b/>
          <w:bCs/>
        </w:rPr>
      </w:pPr>
      <w:r>
        <w:drawing>
          <wp:anchor distT="0" distB="0" distL="114300" distR="114300" simplePos="0" relativeHeight="252340224" behindDoc="0" locked="0" layoutInCell="1" allowOverlap="1" wp14:anchorId="045A7BFD" wp14:editId="4CBD927C">
            <wp:simplePos x="0" y="0"/>
            <wp:positionH relativeFrom="column">
              <wp:posOffset>6350</wp:posOffset>
            </wp:positionH>
            <wp:positionV relativeFrom="paragraph">
              <wp:posOffset>593090</wp:posOffset>
            </wp:positionV>
            <wp:extent cx="1485900" cy="1485900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weights man fitness strong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fishing</w:t>
      </w:r>
    </w:p>
    <w:p w14:paraId="70AB0B53" w14:textId="2937FCFC" w:rsidR="00596C60" w:rsidRPr="00F53125" w:rsidRDefault="00596C60" w:rsidP="00596C60">
      <w:pPr>
        <w:pStyle w:val="Listtoplevel"/>
        <w:rPr>
          <w:b/>
          <w:bCs/>
        </w:rPr>
      </w:pPr>
      <w:r>
        <w:t>yoga</w:t>
      </w:r>
    </w:p>
    <w:p w14:paraId="6CDE73FF" w14:textId="77777777" w:rsidR="00596C60" w:rsidRPr="00F53125" w:rsidRDefault="00596C60" w:rsidP="00596C60">
      <w:pPr>
        <w:pStyle w:val="Listtoplevel"/>
        <w:rPr>
          <w:b/>
          <w:bCs/>
        </w:rPr>
      </w:pPr>
      <w:r>
        <w:t xml:space="preserve">exercise where someone uses equipment like lifting weights. </w:t>
      </w:r>
    </w:p>
    <w:p w14:paraId="2D14FFCA" w14:textId="77777777" w:rsidR="00596C60" w:rsidRDefault="00596C60" w:rsidP="00596C60">
      <w:r>
        <w:rPr>
          <w:noProof/>
        </w:rPr>
        <w:drawing>
          <wp:anchor distT="0" distB="0" distL="114300" distR="114300" simplePos="0" relativeHeight="252341248" behindDoc="0" locked="0" layoutInCell="1" allowOverlap="1" wp14:anchorId="7C2AA932" wp14:editId="2912AE83">
            <wp:simplePos x="0" y="0"/>
            <wp:positionH relativeFrom="column">
              <wp:posOffset>0</wp:posOffset>
            </wp:positionH>
            <wp:positionV relativeFrom="paragraph">
              <wp:posOffset>293370</wp:posOffset>
            </wp:positionV>
            <wp:extent cx="1714500" cy="1714500"/>
            <wp:effectExtent l="0" t="0" r="0" b="0"/>
            <wp:wrapNone/>
            <wp:docPr id="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ride bicycle bike sport recreation cycle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5AF7E" w14:textId="77777777" w:rsidR="00596C60" w:rsidRDefault="00596C60" w:rsidP="00596C60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38176" behindDoc="1" locked="0" layoutInCell="1" allowOverlap="1" wp14:anchorId="0D4298F8" wp14:editId="4EF31365">
                <wp:simplePos x="0" y="0"/>
                <wp:positionH relativeFrom="margin">
                  <wp:posOffset>2171700</wp:posOffset>
                </wp:positionH>
                <wp:positionV relativeFrom="paragraph">
                  <wp:posOffset>231775</wp:posOffset>
                </wp:positionV>
                <wp:extent cx="3557270" cy="1143000"/>
                <wp:effectExtent l="0" t="0" r="5080" b="0"/>
                <wp:wrapNone/>
                <wp:docPr id="6" name="Rectangle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5D33D" id="Rectangle 6" o:spid="_x0000_s1026" style="position:absolute;margin-left:171pt;margin-top:18.25pt;width:280.1pt;height:90pt;z-index:-25097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" fillcolor="#ffe599 [1303]" stroked="f" strokeweight="1pt">
                <w10:wrap anchorx="margin"/>
              </v:rect>
            </w:pict>
          </mc:Fallback>
        </mc:AlternateContent>
      </w:r>
    </w:p>
    <w:p w14:paraId="2DA626CA" w14:textId="02582E43" w:rsidR="00194606" w:rsidRDefault="00596C60" w:rsidP="00596C60">
      <w:r>
        <w:t xml:space="preserve">In this Easy Read we call </w:t>
      </w:r>
      <w:r>
        <w:br/>
        <w:t xml:space="preserve">Sport New Zealand Ihi Aotearoa </w:t>
      </w:r>
      <w:r>
        <w:rPr>
          <w:b/>
          <w:bCs/>
        </w:rPr>
        <w:t xml:space="preserve">Sport NZ </w:t>
      </w:r>
      <w:r>
        <w:t>for short.</w:t>
      </w:r>
      <w:r w:rsidRPr="001C7155">
        <w:rPr>
          <w:noProof/>
          <w:lang w:val="en-NZ" w:eastAsia="en-NZ"/>
        </w:rPr>
        <w:t xml:space="preserve"> </w:t>
      </w:r>
    </w:p>
    <w:p w14:paraId="6539FC0D" w14:textId="276415D6" w:rsidR="00194606" w:rsidRDefault="00596C60" w:rsidP="0019460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94144" behindDoc="0" locked="0" layoutInCell="1" allowOverlap="1" wp14:anchorId="73098287" wp14:editId="618AE8D2">
                <wp:simplePos x="0" y="0"/>
                <wp:positionH relativeFrom="column">
                  <wp:posOffset>-114300</wp:posOffset>
                </wp:positionH>
                <wp:positionV relativeFrom="paragraph">
                  <wp:posOffset>90170</wp:posOffset>
                </wp:positionV>
                <wp:extent cx="2072409" cy="1371600"/>
                <wp:effectExtent l="0" t="19050" r="0" b="38100"/>
                <wp:wrapNone/>
                <wp:docPr id="435295385" name="Group 4352953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2409" cy="1371600"/>
                          <a:chOff x="0" y="0"/>
                          <a:chExt cx="2072409" cy="1371600"/>
                        </a:xfrm>
                      </wpg:grpSpPr>
                      <wpg:grpSp>
                        <wpg:cNvPr id="435295381" name="Group 43529538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133350"/>
                            <a:ext cx="2072409" cy="1143000"/>
                            <a:chOff x="0" y="0"/>
                            <a:chExt cx="2279650" cy="1257300"/>
                          </a:xfrm>
                        </wpg:grpSpPr>
                        <pic:pic xmlns:pic="http://schemas.openxmlformats.org/drawingml/2006/picture">
                          <pic:nvPicPr>
                            <pic:cNvPr id="435295382" name="Picture 435295382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5295383" name="Picture 435295383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22350" y="0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35295384" name="Oval 435295384"/>
                        <wps:cNvSpPr/>
                        <wps:spPr>
                          <a:xfrm>
                            <a:off x="939800" y="0"/>
                            <a:ext cx="1028499" cy="13716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CA7B86" id="Group 435295385" o:spid="_x0000_s1026" style="position:absolute;margin-left:-9pt;margin-top:7.1pt;width:163.2pt;height:108pt;z-index:252294144" coordsize="20724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">
                <v:group id="Group 435295381" o:spid="_x0000_s1027" style="position:absolute;top:1333;width:20724;height:11430" coordsize="22796,12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35295382" o:spid="_x0000_s1028" type="#_x0000_t75" style="position:absolute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">
                    <v:imagedata r:id="rId36" o:title=""/>
                  </v:shape>
                  <v:shape id="Picture 435295383" o:spid="_x0000_s1029" type="#_x0000_t75" style="position:absolute;left:10223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">
                    <v:imagedata r:id="rId36" o:title=""/>
                  </v:shape>
                </v:group>
                <v:oval id="Oval 435295384" o:spid="_x0000_s1030" style="position:absolute;left:9398;width:10284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" filled="f" strokecolor="black [3213]" strokeweight="4.5pt">
                  <v:stroke joinstyle="miter"/>
                </v:oval>
              </v:group>
            </w:pict>
          </mc:Fallback>
        </mc:AlternateContent>
      </w:r>
      <w:r w:rsidR="00194606">
        <w:t xml:space="preserve">This summary of the report is in 2 parts. </w:t>
      </w:r>
    </w:p>
    <w:p w14:paraId="7C87600D" w14:textId="45A66CF6" w:rsidR="00194606" w:rsidRDefault="00194606" w:rsidP="00596C60"/>
    <w:p w14:paraId="1CAEF861" w14:textId="77777777" w:rsidR="00596C60" w:rsidRDefault="00596C60" w:rsidP="00596C60"/>
    <w:p w14:paraId="707CD10D" w14:textId="081EF9DC" w:rsidR="00194606" w:rsidRDefault="00194606" w:rsidP="00194606">
      <w:r>
        <w:t>This is part 2.</w:t>
      </w:r>
    </w:p>
    <w:p w14:paraId="7F6CC326" w14:textId="75BA4B45" w:rsidR="00194606" w:rsidRDefault="00194606" w:rsidP="00194606"/>
    <w:p w14:paraId="0A878A82" w14:textId="7D221EA0" w:rsidR="00194606" w:rsidRDefault="00194606" w:rsidP="00194606"/>
    <w:p w14:paraId="0CD960E4" w14:textId="0E5709A5" w:rsidR="00194606" w:rsidRDefault="00194606" w:rsidP="00194606">
      <w:r>
        <w:t>It tells you:</w:t>
      </w:r>
    </w:p>
    <w:p w14:paraId="6B6C28B8" w14:textId="3C19AAC6" w:rsidR="00194606" w:rsidRDefault="00596C60" w:rsidP="00194606">
      <w:pPr>
        <w:pStyle w:val="Listtoplevel"/>
      </w:pPr>
      <w:r>
        <w:drawing>
          <wp:anchor distT="0" distB="0" distL="114300" distR="114300" simplePos="0" relativeHeight="252298240" behindDoc="0" locked="0" layoutInCell="1" allowOverlap="1" wp14:anchorId="07F78E59" wp14:editId="2A9998E2">
            <wp:simplePos x="0" y="0"/>
            <wp:positionH relativeFrom="column">
              <wp:posOffset>-4222</wp:posOffset>
            </wp:positionH>
            <wp:positionV relativeFrom="paragraph">
              <wp:posOffset>526415</wp:posOffset>
            </wp:positionV>
            <wp:extent cx="1714500" cy="1714500"/>
            <wp:effectExtent l="0" t="0" r="0" b="0"/>
            <wp:wrapNone/>
            <wp:docPr id="435295386" name="Picture 4352953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33" name="there point arrow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606">
        <w:t>about the history of disability sport</w:t>
      </w:r>
      <w:r>
        <w:t xml:space="preserve"> and active recreation</w:t>
      </w:r>
      <w:r w:rsidR="00194606">
        <w:t xml:space="preserve"> in Aotearoa New Zealand</w:t>
      </w:r>
    </w:p>
    <w:p w14:paraId="0953B5A5" w14:textId="21129378" w:rsidR="00194606" w:rsidRDefault="00194606" w:rsidP="00194606">
      <w:pPr>
        <w:pStyle w:val="Listtoplevel"/>
      </w:pPr>
      <w:r>
        <w:t>what the future might be like for disability sport</w:t>
      </w:r>
      <w:r w:rsidR="00596C60">
        <w:t xml:space="preserve"> and active recreation</w:t>
      </w:r>
      <w:r>
        <w:t xml:space="preserve"> in Aotearoa New Zealand.</w:t>
      </w:r>
    </w:p>
    <w:p w14:paraId="1A381AEA" w14:textId="6A8592F4" w:rsidR="00194606" w:rsidRDefault="00194606" w:rsidP="00194606"/>
    <w:p w14:paraId="756D555A" w14:textId="0343D347" w:rsidR="00194606" w:rsidRDefault="00194606" w:rsidP="00194606"/>
    <w:p w14:paraId="7E704F6F" w14:textId="60B027E7" w:rsidR="00194606" w:rsidRDefault="00596C60" w:rsidP="00194606">
      <w:r>
        <w:rPr>
          <w:noProof/>
        </w:rPr>
        <mc:AlternateContent>
          <mc:Choice Requires="wpg">
            <w:drawing>
              <wp:anchor distT="0" distB="0" distL="114300" distR="114300" simplePos="0" relativeHeight="252292096" behindDoc="0" locked="0" layoutInCell="1" allowOverlap="1" wp14:anchorId="01526BD6" wp14:editId="48958199">
                <wp:simplePos x="0" y="0"/>
                <wp:positionH relativeFrom="column">
                  <wp:posOffset>-82550</wp:posOffset>
                </wp:positionH>
                <wp:positionV relativeFrom="paragraph">
                  <wp:posOffset>110490</wp:posOffset>
                </wp:positionV>
                <wp:extent cx="2072409" cy="1371600"/>
                <wp:effectExtent l="19050" t="19050" r="0" b="38100"/>
                <wp:wrapNone/>
                <wp:docPr id="435295379" name="Group 4352953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2409" cy="1371600"/>
                          <a:chOff x="0" y="0"/>
                          <a:chExt cx="2072409" cy="1371600"/>
                        </a:xfrm>
                      </wpg:grpSpPr>
                      <wpg:grpSp>
                        <wpg:cNvPr id="435295375" name="Group 43529537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114300"/>
                            <a:ext cx="2072409" cy="1143000"/>
                            <a:chOff x="0" y="0"/>
                            <a:chExt cx="2279650" cy="1257300"/>
                          </a:xfrm>
                        </wpg:grpSpPr>
                        <pic:pic xmlns:pic="http://schemas.openxmlformats.org/drawingml/2006/picture">
                          <pic:nvPicPr>
                            <pic:cNvPr id="435295376" name="Picture 435295376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5295377" name="Picture 435295377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22350" y="0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35295378" name="Oval 435295378"/>
                        <wps:cNvSpPr/>
                        <wps:spPr>
                          <a:xfrm>
                            <a:off x="0" y="0"/>
                            <a:ext cx="1028700" cy="13716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F515DD" id="Group 435295379" o:spid="_x0000_s1026" style="position:absolute;margin-left:-6.5pt;margin-top:8.7pt;width:163.2pt;height:108pt;z-index:252292096" coordsize="20724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">
                <v:group id="Group 435295375" o:spid="_x0000_s1027" style="position:absolute;top:1143;width:20724;height:11430" coordsize="22796,12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">
                  <v:shape id="Picture 435295376" o:spid="_x0000_s1028" type="#_x0000_t75" style="position:absolute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">
                    <v:imagedata r:id="rId36" o:title=""/>
                  </v:shape>
                  <v:shape id="Picture 435295377" o:spid="_x0000_s1029" type="#_x0000_t75" style="position:absolute;left:10223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">
                    <v:imagedata r:id="rId36" o:title=""/>
                  </v:shape>
                </v:group>
                <v:oval id="Oval 435295378" o:spid="_x0000_s1030" style="position:absolute;width:10287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" filled="f" strokecolor="black [3213]" strokeweight="4.5pt">
                  <v:stroke joinstyle="miter"/>
                </v:oval>
              </v:group>
            </w:pict>
          </mc:Fallback>
        </mc:AlternateContent>
      </w:r>
      <w:r w:rsidR="00194606">
        <w:t xml:space="preserve">Part 1 of the </w:t>
      </w:r>
      <w:r w:rsidR="00F77EBC">
        <w:t>summary</w:t>
      </w:r>
      <w:r w:rsidR="00194606">
        <w:t xml:space="preserve"> tells you:</w:t>
      </w:r>
    </w:p>
    <w:p w14:paraId="4CE07A68" w14:textId="2CE203ED" w:rsidR="00194606" w:rsidRDefault="00194606" w:rsidP="00194606">
      <w:pPr>
        <w:pStyle w:val="Listtoplevel"/>
      </w:pPr>
      <w:r>
        <w:t>why Sport NZ wrote the report</w:t>
      </w:r>
    </w:p>
    <w:p w14:paraId="5AC4B4F5" w14:textId="77777777" w:rsidR="00194606" w:rsidRDefault="00194606" w:rsidP="00194606">
      <w:pPr>
        <w:pStyle w:val="Listtoplevel"/>
      </w:pPr>
      <w:r>
        <w:t>what the report found out.</w:t>
      </w:r>
    </w:p>
    <w:p w14:paraId="45352DB3" w14:textId="77777777" w:rsidR="00194606" w:rsidRDefault="00194606" w:rsidP="00194606">
      <w:pPr>
        <w:ind w:left="0"/>
      </w:pPr>
    </w:p>
    <w:p w14:paraId="242718AD" w14:textId="39D1BB6C" w:rsidR="00194606" w:rsidRDefault="00194606" w:rsidP="0019460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2296192" behindDoc="0" locked="0" layoutInCell="1" allowOverlap="1" wp14:anchorId="772E27A5" wp14:editId="35BDACA8">
            <wp:simplePos x="0" y="0"/>
            <wp:positionH relativeFrom="column">
              <wp:posOffset>0</wp:posOffset>
            </wp:positionH>
            <wp:positionV relativeFrom="paragraph">
              <wp:posOffset>-84455</wp:posOffset>
            </wp:positionV>
            <wp:extent cx="1371600" cy="1371600"/>
            <wp:effectExtent l="0" t="0" r="0" b="0"/>
            <wp:wrapNone/>
            <wp:docPr id="435295387" name="Picture 4352953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Website Link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read part </w:t>
      </w:r>
      <w:r w:rsidR="00F77EBC">
        <w:t>1</w:t>
      </w:r>
      <w:r>
        <w:t xml:space="preserve"> of the summary on this </w:t>
      </w:r>
      <w:r>
        <w:rPr>
          <w:b/>
          <w:bCs/>
        </w:rPr>
        <w:t>website:</w:t>
      </w:r>
    </w:p>
    <w:p w14:paraId="0AEA66DD" w14:textId="77777777" w:rsidR="00194606" w:rsidRDefault="00194606" w:rsidP="00194606">
      <w:pPr>
        <w:rPr>
          <w:b/>
          <w:bCs/>
        </w:rPr>
      </w:pPr>
    </w:p>
    <w:bookmarkStart w:id="1" w:name="_Why_did_Sport"/>
    <w:bookmarkStart w:id="2" w:name="_Hlk53559738"/>
    <w:bookmarkEnd w:id="1"/>
    <w:p w14:paraId="01E23A34" w14:textId="265BEF1A" w:rsidR="000749C0" w:rsidRPr="00194606" w:rsidRDefault="00596C60" w:rsidP="00194606">
      <w:pPr>
        <w:rPr>
          <w:b/>
          <w:bCs/>
        </w:rPr>
      </w:pPr>
      <w:r w:rsidRPr="00F53125">
        <w:rPr>
          <w:noProof/>
        </w:rPr>
        <w:fldChar w:fldCharType="begin"/>
      </w:r>
      <w:r w:rsidRPr="00F53125">
        <w:rPr>
          <w:noProof/>
        </w:rPr>
        <w:instrText xml:space="preserve"> HYPERLINK "https://tinyurl.com/5a6vu7jk" </w:instrText>
      </w:r>
      <w:r w:rsidRPr="00F53125">
        <w:rPr>
          <w:noProof/>
        </w:rPr>
      </w:r>
      <w:r w:rsidRPr="00F53125">
        <w:rPr>
          <w:noProof/>
        </w:rPr>
        <w:fldChar w:fldCharType="separate"/>
      </w:r>
      <w:r w:rsidRPr="00F53125">
        <w:rPr>
          <w:rStyle w:val="Hyperlink"/>
          <w:b/>
          <w:bCs/>
          <w:noProof/>
          <w:color w:val="auto"/>
          <w:u w:val="none"/>
        </w:rPr>
        <w:t>https://tinyurl.com/5a6vu7jk</w:t>
      </w:r>
      <w:r w:rsidRPr="00F53125">
        <w:rPr>
          <w:noProof/>
        </w:rPr>
        <w:fldChar w:fldCharType="end"/>
      </w:r>
    </w:p>
    <w:p w14:paraId="4381710A" w14:textId="77777777" w:rsidR="00596C60" w:rsidRDefault="00596C60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3" w:name="_History_of_disability"/>
      <w:bookmarkEnd w:id="3"/>
      <w:r>
        <w:br w:type="page"/>
      </w:r>
    </w:p>
    <w:p w14:paraId="16CC1440" w14:textId="3FB951BC" w:rsidR="0022680B" w:rsidRDefault="000749C0" w:rsidP="000749C0">
      <w:pPr>
        <w:pStyle w:val="Heading1"/>
      </w:pPr>
      <w:r>
        <w:lastRenderedPageBreak/>
        <w:t xml:space="preserve">History of disability sport in </w:t>
      </w:r>
    </w:p>
    <w:p w14:paraId="3EACFA9D" w14:textId="396C9CE7" w:rsidR="000749C0" w:rsidRDefault="000749C0" w:rsidP="000749C0">
      <w:pPr>
        <w:pStyle w:val="Heading1"/>
      </w:pPr>
      <w:r>
        <w:t>Aotearoa New Zealand</w:t>
      </w:r>
    </w:p>
    <w:p w14:paraId="00059D1D" w14:textId="4B10CFB6" w:rsidR="000749C0" w:rsidRDefault="008F13EE" w:rsidP="00500D40">
      <w:r>
        <w:rPr>
          <w:noProof/>
        </w:rPr>
        <w:drawing>
          <wp:anchor distT="0" distB="0" distL="114300" distR="114300" simplePos="0" relativeHeight="252125184" behindDoc="0" locked="0" layoutInCell="1" allowOverlap="1" wp14:anchorId="22291C67" wp14:editId="60FBC4E7">
            <wp:simplePos x="0" y="0"/>
            <wp:positionH relativeFrom="column">
              <wp:posOffset>342900</wp:posOffset>
            </wp:positionH>
            <wp:positionV relativeFrom="paragraph">
              <wp:posOffset>223520</wp:posOffset>
            </wp:positionV>
            <wp:extent cx="1028700" cy="1028700"/>
            <wp:effectExtent l="0" t="0" r="0" b="0"/>
            <wp:wrapNone/>
            <wp:docPr id="279" name="Picture 2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Year 1937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1A9EAA" w14:textId="7E53F0A9" w:rsidR="000749C0" w:rsidRDefault="000749C0" w:rsidP="00500D40"/>
    <w:p w14:paraId="662AFF93" w14:textId="52B56F61" w:rsidR="000749C0" w:rsidRDefault="008F13EE" w:rsidP="00500D40">
      <w:r>
        <w:rPr>
          <w:noProof/>
        </w:rPr>
        <w:drawing>
          <wp:anchor distT="0" distB="0" distL="114300" distR="114300" simplePos="0" relativeHeight="252124160" behindDoc="0" locked="0" layoutInCell="1" allowOverlap="1" wp14:anchorId="2F0F7D1D" wp14:editId="62DC2030">
            <wp:simplePos x="0" y="0"/>
            <wp:positionH relativeFrom="column">
              <wp:posOffset>0</wp:posOffset>
            </wp:positionH>
            <wp:positionV relativeFrom="paragraph">
              <wp:posOffset>779780</wp:posOffset>
            </wp:positionV>
            <wp:extent cx="1827530" cy="1140631"/>
            <wp:effectExtent l="0" t="0" r="1270" b="2540"/>
            <wp:wrapNone/>
            <wp:docPr id="278" name="Picture 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arliament Government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27530" cy="1140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49C0">
        <w:t xml:space="preserve">In 1937 the Government first </w:t>
      </w:r>
      <w:r w:rsidR="00DE5655">
        <w:t xml:space="preserve">started working on </w:t>
      </w:r>
      <w:r w:rsidR="000749C0">
        <w:t>disability sport</w:t>
      </w:r>
      <w:r w:rsidR="00596C60">
        <w:t xml:space="preserve"> and active recreation</w:t>
      </w:r>
      <w:r w:rsidR="000749C0">
        <w:t xml:space="preserve"> in Aotearoa New Zealand.</w:t>
      </w:r>
    </w:p>
    <w:p w14:paraId="783144D3" w14:textId="5E04C889" w:rsidR="000749C0" w:rsidRDefault="000749C0" w:rsidP="00500D40"/>
    <w:p w14:paraId="139F8E8C" w14:textId="47AD4D91" w:rsidR="000749C0" w:rsidRDefault="000749C0" w:rsidP="00500D40"/>
    <w:p w14:paraId="1E1AF3D6" w14:textId="5E8580ED" w:rsidR="000749C0" w:rsidRDefault="008F13EE" w:rsidP="00500D40">
      <w:r>
        <w:rPr>
          <w:noProof/>
        </w:rPr>
        <w:drawing>
          <wp:anchor distT="0" distB="0" distL="114300" distR="114300" simplePos="0" relativeHeight="252122112" behindDoc="0" locked="0" layoutInCell="1" allowOverlap="1" wp14:anchorId="50587EE9" wp14:editId="734CB655">
            <wp:simplePos x="0" y="0"/>
            <wp:positionH relativeFrom="column">
              <wp:posOffset>4017</wp:posOffset>
            </wp:positionH>
            <wp:positionV relativeFrom="paragraph">
              <wp:posOffset>398780</wp:posOffset>
            </wp:positionV>
            <wp:extent cx="1661902" cy="2057154"/>
            <wp:effectExtent l="0" t="0" r="0" b="0"/>
            <wp:wrapNone/>
            <wp:docPr id="276" name="Picture 2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Doctor GP medical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902" cy="2057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49C0">
        <w:t xml:space="preserve">At this time the focus was on the </w:t>
      </w:r>
      <w:r w:rsidR="000749C0">
        <w:rPr>
          <w:b/>
          <w:bCs/>
        </w:rPr>
        <w:t>medical model of disability</w:t>
      </w:r>
      <w:r w:rsidR="000749C0">
        <w:t>.</w:t>
      </w:r>
    </w:p>
    <w:p w14:paraId="107E07FB" w14:textId="1CCCE730" w:rsidR="000749C0" w:rsidRDefault="000749C0" w:rsidP="00500D40"/>
    <w:p w14:paraId="2AD35AEC" w14:textId="7F710D25" w:rsidR="000749C0" w:rsidRDefault="00C80BE6" w:rsidP="00500D40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6288" behindDoc="1" locked="0" layoutInCell="1" allowOverlap="1" wp14:anchorId="21BE79D8" wp14:editId="6E87A82D">
                <wp:simplePos x="0" y="0"/>
                <wp:positionH relativeFrom="margin">
                  <wp:posOffset>2171700</wp:posOffset>
                </wp:positionH>
                <wp:positionV relativeFrom="paragraph">
                  <wp:posOffset>262255</wp:posOffset>
                </wp:positionV>
                <wp:extent cx="3557270" cy="3429000"/>
                <wp:effectExtent l="0" t="0" r="5080" b="0"/>
                <wp:wrapNone/>
                <wp:docPr id="46" name="Rectangle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429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DC44C2" id="Rectangle 46" o:spid="_x0000_s1026" alt="&quot;&quot;" style="position:absolute;margin-left:171pt;margin-top:20.65pt;width:280.1pt;height:270pt;z-index:-25140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715FF327" w14:textId="48423A97" w:rsidR="000749C0" w:rsidRDefault="00260819" w:rsidP="00500D40">
      <w:r>
        <w:t xml:space="preserve">The </w:t>
      </w:r>
      <w:r>
        <w:rPr>
          <w:b/>
          <w:bCs/>
        </w:rPr>
        <w:t xml:space="preserve">medical model of disability </w:t>
      </w:r>
      <w:r>
        <w:t>says that disability:</w:t>
      </w:r>
    </w:p>
    <w:p w14:paraId="18FAA8F2" w14:textId="21BD697B" w:rsidR="00260819" w:rsidRDefault="00260819" w:rsidP="00260819">
      <w:pPr>
        <w:pStyle w:val="Listtoplevel"/>
      </w:pPr>
      <w:r>
        <w:t>is a problem with the:</w:t>
      </w:r>
    </w:p>
    <w:p w14:paraId="2C3A1D33" w14:textId="7A8461D5" w:rsidR="00260819" w:rsidRDefault="008F13EE" w:rsidP="00260819">
      <w:pPr>
        <w:pStyle w:val="Listsecondlevel"/>
      </w:pPr>
      <w:r>
        <w:rPr>
          <w:noProof/>
        </w:rPr>
        <w:drawing>
          <wp:anchor distT="0" distB="0" distL="114300" distR="114300" simplePos="0" relativeHeight="252123136" behindDoc="0" locked="0" layoutInCell="1" allowOverlap="1" wp14:anchorId="19DECAE0" wp14:editId="5F73A9FA">
            <wp:simplePos x="0" y="0"/>
            <wp:positionH relativeFrom="column">
              <wp:posOffset>0</wp:posOffset>
            </wp:positionH>
            <wp:positionV relativeFrom="paragraph">
              <wp:posOffset>27305</wp:posOffset>
            </wp:positionV>
            <wp:extent cx="1634120" cy="1759585"/>
            <wp:effectExtent l="0" t="0" r="4445" b="0"/>
            <wp:wrapNone/>
            <wp:docPr id="277" name="Picture 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Medicine medication pills prescription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120" cy="1759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0819">
        <w:t>body of a person</w:t>
      </w:r>
    </w:p>
    <w:p w14:paraId="4C085D71" w14:textId="53D2939D" w:rsidR="00260819" w:rsidRDefault="00260819" w:rsidP="00260819">
      <w:pPr>
        <w:pStyle w:val="Listparagraph2"/>
        <w:rPr>
          <w:lang w:eastAsia="en-US"/>
        </w:rPr>
      </w:pPr>
      <w:r w:rsidRPr="00C80BE6">
        <w:rPr>
          <w:shd w:val="clear" w:color="auto" w:fill="auto"/>
          <w:lang w:eastAsia="en-US"/>
        </w:rPr>
        <w:t>mind of a person</w:t>
      </w:r>
    </w:p>
    <w:p w14:paraId="2AA4CC89" w14:textId="6B499BC0" w:rsidR="00260819" w:rsidRDefault="00260819" w:rsidP="00260819">
      <w:pPr>
        <w:pStyle w:val="Listtoplevel"/>
      </w:pPr>
      <w:r>
        <w:t>needs to be fixed.</w:t>
      </w:r>
    </w:p>
    <w:p w14:paraId="4D8649A9" w14:textId="01E900E0" w:rsidR="00260819" w:rsidRDefault="00260819" w:rsidP="00260819"/>
    <w:p w14:paraId="62D3490C" w14:textId="63459010" w:rsidR="00260819" w:rsidRDefault="00266DEC" w:rsidP="0026081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29280" behindDoc="0" locked="0" layoutInCell="1" allowOverlap="1" wp14:anchorId="7EB49E55" wp14:editId="352B76A7">
                <wp:simplePos x="0" y="0"/>
                <wp:positionH relativeFrom="column">
                  <wp:posOffset>107004</wp:posOffset>
                </wp:positionH>
                <wp:positionV relativeFrom="paragraph">
                  <wp:posOffset>0</wp:posOffset>
                </wp:positionV>
                <wp:extent cx="1943100" cy="800100"/>
                <wp:effectExtent l="0" t="0" r="0" b="0"/>
                <wp:wrapNone/>
                <wp:docPr id="283" name="Group 2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800100"/>
                          <a:chOff x="0" y="0"/>
                          <a:chExt cx="1943100" cy="800100"/>
                        </a:xfrm>
                      </wpg:grpSpPr>
                      <pic:pic xmlns:pic="http://schemas.openxmlformats.org/drawingml/2006/picture">
                        <pic:nvPicPr>
                          <pic:cNvPr id="280" name="Picture 28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Arrow: Right 28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00100" y="342900"/>
                            <a:ext cx="342900" cy="114300"/>
                          </a:xfrm>
                          <a:prstGeom prst="rightArrow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468D92" id="Group 283" o:spid="_x0000_s1026" alt="&quot;&quot;" style="position:absolute;margin-left:8.45pt;margin-top:0;width:153pt;height:63pt;z-index:252129280" coordsize="19431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0" o:spid="_x0000_s1027" type="#_x0000_t75" alt="&quot;&quot;" style="position:absolute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">
                  <v:imagedata r:id="rId44" o:title=""/>
                </v:shape>
                <v:shape id="Picture 281" o:spid="_x0000_s1028" type="#_x0000_t75" alt="&quot;&quot;" style="position:absolute;left:11430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">
                  <v:imagedata r:id="rId45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282" o:spid="_x0000_s1029" type="#_x0000_t13" alt="&quot;&quot;" style="position:absolute;left:8001;top:3429;width:3429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" adj="18000" fillcolor="#4472c4 [3204]" strokecolor="#4472c4 [3204]" strokeweight="1pt"/>
              </v:group>
            </w:pict>
          </mc:Fallback>
        </mc:AlternateContent>
      </w:r>
      <w:r w:rsidR="00260819">
        <w:t>From the 1960s to the 1980s:</w:t>
      </w:r>
    </w:p>
    <w:p w14:paraId="3C806E87" w14:textId="0638ADD1" w:rsidR="00260819" w:rsidRDefault="00266DEC" w:rsidP="00260819">
      <w:pPr>
        <w:pStyle w:val="Listtoplevel"/>
      </w:pPr>
      <w:r>
        <w:drawing>
          <wp:anchor distT="0" distB="0" distL="114300" distR="114300" simplePos="0" relativeHeight="252130304" behindDoc="0" locked="0" layoutInCell="1" allowOverlap="1" wp14:anchorId="70BD63E0" wp14:editId="0573590A">
            <wp:simplePos x="0" y="0"/>
            <wp:positionH relativeFrom="column">
              <wp:posOffset>0</wp:posOffset>
            </wp:positionH>
            <wp:positionV relativeFrom="paragraph">
              <wp:posOffset>1010529</wp:posOffset>
            </wp:positionV>
            <wp:extent cx="1943100" cy="1943100"/>
            <wp:effectExtent l="0" t="0" r="0" b="0"/>
            <wp:wrapNone/>
            <wp:docPr id="284" name="Picture 2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Activities group community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0819">
        <w:t>people in the community started running disability sport</w:t>
      </w:r>
      <w:r w:rsidR="00596C60">
        <w:t xml:space="preserve"> and active recreation</w:t>
      </w:r>
    </w:p>
    <w:p w14:paraId="42A146CF" w14:textId="32C10213" w:rsidR="00260819" w:rsidRDefault="00260819" w:rsidP="00260819">
      <w:pPr>
        <w:pStyle w:val="Listtoplevel"/>
      </w:pPr>
      <w:r>
        <w:t>people started knowing more about disability</w:t>
      </w:r>
    </w:p>
    <w:p w14:paraId="08921551" w14:textId="31A6A56F" w:rsidR="00260819" w:rsidRDefault="00260819" w:rsidP="00260819">
      <w:pPr>
        <w:pStyle w:val="Listtoplevel"/>
      </w:pPr>
      <w:r>
        <w:t>it was hard to make changes that lasted.</w:t>
      </w:r>
    </w:p>
    <w:p w14:paraId="3F722F9F" w14:textId="64BEAAFA" w:rsidR="00260819" w:rsidRDefault="00260819" w:rsidP="00260819"/>
    <w:p w14:paraId="01B21789" w14:textId="12A86850" w:rsidR="00260819" w:rsidRDefault="00260819" w:rsidP="00260819"/>
    <w:p w14:paraId="5B63DB76" w14:textId="47DC1F69" w:rsidR="00260819" w:rsidRDefault="003A5367" w:rsidP="00260819">
      <w:r>
        <w:rPr>
          <w:noProof/>
        </w:rPr>
        <mc:AlternateContent>
          <mc:Choice Requires="wpg">
            <w:drawing>
              <wp:anchor distT="0" distB="0" distL="114300" distR="114300" simplePos="0" relativeHeight="252135424" behindDoc="0" locked="0" layoutInCell="1" allowOverlap="1" wp14:anchorId="5A660749" wp14:editId="48873119">
                <wp:simplePos x="0" y="0"/>
                <wp:positionH relativeFrom="column">
                  <wp:posOffset>0</wp:posOffset>
                </wp:positionH>
                <wp:positionV relativeFrom="paragraph">
                  <wp:posOffset>5080</wp:posOffset>
                </wp:positionV>
                <wp:extent cx="1962150" cy="819150"/>
                <wp:effectExtent l="0" t="0" r="0" b="0"/>
                <wp:wrapNone/>
                <wp:docPr id="289" name="Group 2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2150" cy="819150"/>
                          <a:chOff x="0" y="0"/>
                          <a:chExt cx="1962150" cy="819150"/>
                        </a:xfrm>
                      </wpg:grpSpPr>
                      <pic:pic xmlns:pic="http://schemas.openxmlformats.org/drawingml/2006/picture">
                        <pic:nvPicPr>
                          <pic:cNvPr id="286" name="Picture 28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0"/>
                            <a:ext cx="819150" cy="819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Arrow: Right 28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06450" y="342900"/>
                            <a:ext cx="342900" cy="114300"/>
                          </a:xfrm>
                          <a:prstGeom prst="rightArrow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137F08" id="Group 289" o:spid="_x0000_s1026" alt="&quot;&quot;" style="position:absolute;margin-left:0;margin-top:.4pt;width:154.5pt;height:64.5pt;z-index:252135424" coordsize="19621,8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">
                <v:shape id="Picture 286" o:spid="_x0000_s1027" type="#_x0000_t75" alt="&quot;&quot;" style="position:absolute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">
                  <v:imagedata r:id="rId143" o:title=""/>
                </v:shape>
                <v:shape id="Picture 287" o:spid="_x0000_s1028" type="#_x0000_t75" alt="&quot;&quot;" style="position:absolute;left:11430;width:8191;height: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">
                  <v:imagedata r:id="rId144" o:title=""/>
                </v:shape>
                <v:shape id="Arrow: Right 288" o:spid="_x0000_s1029" type="#_x0000_t13" alt="&quot;&quot;" style="position:absolute;left:8064;top:3429;width:3429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" adj="18000" fillcolor="#4472c4 [3204]" strokecolor="#4472c4 [3204]" strokeweight="1pt"/>
              </v:group>
            </w:pict>
          </mc:Fallback>
        </mc:AlternateContent>
      </w:r>
      <w:r w:rsidR="00260819">
        <w:t xml:space="preserve">From 1998 to 2005 there were </w:t>
      </w:r>
      <w:r w:rsidR="00260819">
        <w:rPr>
          <w:b/>
          <w:bCs/>
        </w:rPr>
        <w:t xml:space="preserve">national strategies </w:t>
      </w:r>
      <w:r w:rsidR="00260819">
        <w:t>about including disabled people in sport</w:t>
      </w:r>
      <w:r w:rsidR="00596C60">
        <w:t xml:space="preserve"> and active recreation</w:t>
      </w:r>
      <w:r w:rsidR="00260819">
        <w:t>.</w:t>
      </w:r>
    </w:p>
    <w:p w14:paraId="0AEF281E" w14:textId="71FE9BDE" w:rsidR="00260819" w:rsidRDefault="00260819" w:rsidP="00260819"/>
    <w:p w14:paraId="7CAFFF8F" w14:textId="34FA4E4B" w:rsidR="00260819" w:rsidRDefault="003A5367" w:rsidP="00260819">
      <w:r>
        <w:rPr>
          <w:noProof/>
        </w:rPr>
        <w:drawing>
          <wp:anchor distT="0" distB="0" distL="114300" distR="114300" simplePos="0" relativeHeight="252136448" behindDoc="0" locked="0" layoutInCell="1" allowOverlap="1" wp14:anchorId="2A3A7EF5" wp14:editId="1319315B">
            <wp:simplePos x="0" y="0"/>
            <wp:positionH relativeFrom="column">
              <wp:posOffset>-114300</wp:posOffset>
            </wp:positionH>
            <wp:positionV relativeFrom="paragraph">
              <wp:posOffset>90805</wp:posOffset>
            </wp:positionV>
            <wp:extent cx="1828804" cy="1828804"/>
            <wp:effectExtent l="0" t="0" r="0" b="0"/>
            <wp:wrapNone/>
            <wp:docPr id="290" name="Picture 2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lan.pn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0BE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8336" behindDoc="1" locked="0" layoutInCell="1" allowOverlap="1" wp14:anchorId="13970847" wp14:editId="26D14EED">
                <wp:simplePos x="0" y="0"/>
                <wp:positionH relativeFrom="margin">
                  <wp:posOffset>2171700</wp:posOffset>
                </wp:positionH>
                <wp:positionV relativeFrom="paragraph">
                  <wp:posOffset>203200</wp:posOffset>
                </wp:positionV>
                <wp:extent cx="3557270" cy="1600200"/>
                <wp:effectExtent l="0" t="0" r="5080" b="0"/>
                <wp:wrapNone/>
                <wp:docPr id="47" name="Rectangle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600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C5B353" id="Rectangle 47" o:spid="_x0000_s1026" alt="&quot;&quot;" style="position:absolute;margin-left:171pt;margin-top:16pt;width:280.1pt;height:126pt;z-index:-25139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</w:p>
    <w:p w14:paraId="2A6ECA80" w14:textId="307A3C30" w:rsidR="00260819" w:rsidRDefault="00260819" w:rsidP="00260819">
      <w:r>
        <w:t xml:space="preserve">Here </w:t>
      </w:r>
      <w:r>
        <w:rPr>
          <w:b/>
          <w:bCs/>
        </w:rPr>
        <w:t>national strategies</w:t>
      </w:r>
      <w:r>
        <w:t xml:space="preserve"> </w:t>
      </w:r>
      <w:proofErr w:type="gramStart"/>
      <w:r>
        <w:t>mean</w:t>
      </w:r>
      <w:r w:rsidR="00934C1C">
        <w:t>s</w:t>
      </w:r>
      <w:proofErr w:type="gramEnd"/>
      <w:r>
        <w:t xml:space="preserve"> plans for including disabled people </w:t>
      </w:r>
      <w:r w:rsidR="00C80BE6">
        <w:br/>
      </w:r>
      <w:r>
        <w:t xml:space="preserve">in sport </w:t>
      </w:r>
      <w:r w:rsidR="00596C60">
        <w:t xml:space="preserve">and active recreation </w:t>
      </w:r>
      <w:r>
        <w:t>that cover all of Aotearoa New Zealand.</w:t>
      </w:r>
    </w:p>
    <w:p w14:paraId="37829747" w14:textId="244013C4" w:rsidR="00260819" w:rsidRDefault="00260819" w:rsidP="00260819"/>
    <w:p w14:paraId="140BD562" w14:textId="4D7E2766" w:rsidR="00260819" w:rsidRDefault="00260819" w:rsidP="00260819"/>
    <w:p w14:paraId="6CB83CF9" w14:textId="494317A6" w:rsidR="00260819" w:rsidRDefault="00596C60" w:rsidP="00260819">
      <w:r>
        <w:rPr>
          <w:noProof/>
        </w:rPr>
        <w:lastRenderedPageBreak/>
        <w:drawing>
          <wp:anchor distT="0" distB="0" distL="114300" distR="114300" simplePos="0" relativeHeight="252137472" behindDoc="0" locked="0" layoutInCell="1" allowOverlap="1" wp14:anchorId="3ED39666" wp14:editId="4401C617">
            <wp:simplePos x="0" y="0"/>
            <wp:positionH relativeFrom="column">
              <wp:posOffset>0</wp:posOffset>
            </wp:positionH>
            <wp:positionV relativeFrom="paragraph">
              <wp:posOffset>-294640</wp:posOffset>
            </wp:positionV>
            <wp:extent cx="1371600" cy="1389380"/>
            <wp:effectExtent l="0" t="0" r="0" b="0"/>
            <wp:wrapNone/>
            <wp:docPr id="291" name="Picture 2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Thumbs down-01.pn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0819">
        <w:t>These national strategies did not work very well.</w:t>
      </w:r>
    </w:p>
    <w:p w14:paraId="7AEAEB9F" w14:textId="215E2195" w:rsidR="00596C60" w:rsidRDefault="00596C60" w:rsidP="00260819"/>
    <w:p w14:paraId="333B1D7B" w14:textId="77777777" w:rsidR="00596C60" w:rsidRDefault="00596C60" w:rsidP="00260819"/>
    <w:p w14:paraId="3F2F4C6E" w14:textId="0D7575E6" w:rsidR="00260819" w:rsidRDefault="00260819" w:rsidP="00260819">
      <w:r>
        <w:t>Some of the problems were:</w:t>
      </w:r>
    </w:p>
    <w:p w14:paraId="5D7C1F7E" w14:textId="6E38BAA4" w:rsidR="00260819" w:rsidRDefault="003F5F3A" w:rsidP="00260819">
      <w:pPr>
        <w:pStyle w:val="Listtoplevel"/>
      </w:pPr>
      <w:r>
        <w:drawing>
          <wp:anchor distT="0" distB="0" distL="114300" distR="114300" simplePos="0" relativeHeight="252138496" behindDoc="0" locked="0" layoutInCell="1" allowOverlap="1" wp14:anchorId="1F1DAE30" wp14:editId="4A1FE0D9">
            <wp:simplePos x="0" y="0"/>
            <wp:positionH relativeFrom="column">
              <wp:posOffset>-6350</wp:posOffset>
            </wp:positionH>
            <wp:positionV relativeFrom="paragraph">
              <wp:posOffset>551180</wp:posOffset>
            </wp:positionV>
            <wp:extent cx="2057400" cy="2057400"/>
            <wp:effectExtent l="0" t="0" r="0" b="0"/>
            <wp:wrapNone/>
            <wp:docPr id="292" name="Picture 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ecision confused think don't know.pn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0819">
        <w:t xml:space="preserve">there were not enough </w:t>
      </w:r>
      <w:r w:rsidR="00260819">
        <w:rPr>
          <w:b/>
          <w:bCs/>
        </w:rPr>
        <w:t>resources</w:t>
      </w:r>
      <w:r w:rsidR="00260819">
        <w:t xml:space="preserve"> to make sure d</w:t>
      </w:r>
      <w:r w:rsidR="003A5367">
        <w:t>i</w:t>
      </w:r>
      <w:r w:rsidR="00260819">
        <w:t>sabled people were included in sport</w:t>
      </w:r>
      <w:r w:rsidR="00596C60">
        <w:t xml:space="preserve"> and active recreation</w:t>
      </w:r>
    </w:p>
    <w:p w14:paraId="2A60E584" w14:textId="7022FBB4" w:rsidR="00260819" w:rsidRDefault="003A5367" w:rsidP="00260819">
      <w:pPr>
        <w:pStyle w:val="Listtoplevel"/>
      </w:pPr>
      <w:r>
        <w:drawing>
          <wp:anchor distT="0" distB="0" distL="114300" distR="114300" simplePos="0" relativeHeight="252140544" behindDoc="0" locked="0" layoutInCell="1" allowOverlap="1" wp14:anchorId="245CC573" wp14:editId="5B183115">
            <wp:simplePos x="0" y="0"/>
            <wp:positionH relativeFrom="column">
              <wp:posOffset>0</wp:posOffset>
            </wp:positionH>
            <wp:positionV relativeFrom="paragraph">
              <wp:posOffset>1129665</wp:posOffset>
            </wp:positionV>
            <wp:extent cx="1708150" cy="1708150"/>
            <wp:effectExtent l="0" t="0" r="0" b="0"/>
            <wp:wrapNone/>
            <wp:docPr id="293" name="Picture 2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Time check2.pn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150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0819">
        <w:t>people were not sure whose job it was to make sure disabled people were included in sport</w:t>
      </w:r>
      <w:r w:rsidR="00596C60">
        <w:t xml:space="preserve"> and active recreation</w:t>
      </w:r>
      <w:r w:rsidR="00260819">
        <w:t>.</w:t>
      </w:r>
    </w:p>
    <w:p w14:paraId="7F0BC44D" w14:textId="5D70FC2F" w:rsidR="00260819" w:rsidRDefault="00260819" w:rsidP="00C80BE6"/>
    <w:p w14:paraId="70C7C06C" w14:textId="180AE567" w:rsidR="00260819" w:rsidRDefault="00C80BE6" w:rsidP="00C80BE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 wp14:anchorId="4A47FCB3" wp14:editId="6C8356C0">
                <wp:simplePos x="0" y="0"/>
                <wp:positionH relativeFrom="margin">
                  <wp:posOffset>2171700</wp:posOffset>
                </wp:positionH>
                <wp:positionV relativeFrom="paragraph">
                  <wp:posOffset>216535</wp:posOffset>
                </wp:positionV>
                <wp:extent cx="3557270" cy="1828800"/>
                <wp:effectExtent l="0" t="0" r="5080" b="0"/>
                <wp:wrapNone/>
                <wp:docPr id="48" name="Rectangle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82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EA10B5" id="Rectangle 48" o:spid="_x0000_s1026" alt="&quot;&quot;" style="position:absolute;margin-left:171pt;margin-top:17.05pt;width:280.1pt;height:2in;z-index:-25139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0BE3547F" w14:textId="20244B38" w:rsidR="00260819" w:rsidRDefault="00260819" w:rsidP="00260819">
      <w:r>
        <w:t xml:space="preserve">Here </w:t>
      </w:r>
      <w:r>
        <w:rPr>
          <w:b/>
          <w:bCs/>
        </w:rPr>
        <w:t>resources</w:t>
      </w:r>
      <w:r>
        <w:t xml:space="preserve"> </w:t>
      </w:r>
      <w:proofErr w:type="gramStart"/>
      <w:r>
        <w:t>mean</w:t>
      </w:r>
      <w:r w:rsidR="00934C1C">
        <w:t>s</w:t>
      </w:r>
      <w:proofErr w:type="gramEnd"/>
      <w:r>
        <w:t xml:space="preserve"> things like:</w:t>
      </w:r>
    </w:p>
    <w:p w14:paraId="2A5F2647" w14:textId="58A900FC" w:rsidR="00260819" w:rsidRDefault="003A5367" w:rsidP="00260819">
      <w:pPr>
        <w:pStyle w:val="Listtoplevel"/>
      </w:pPr>
      <w:r>
        <w:drawing>
          <wp:anchor distT="0" distB="0" distL="114300" distR="114300" simplePos="0" relativeHeight="252142592" behindDoc="0" locked="0" layoutInCell="1" allowOverlap="1" wp14:anchorId="14553012" wp14:editId="6BC0B622">
            <wp:simplePos x="0" y="0"/>
            <wp:positionH relativeFrom="column">
              <wp:posOffset>-114300</wp:posOffset>
            </wp:positionH>
            <wp:positionV relativeFrom="paragraph">
              <wp:posOffset>65405</wp:posOffset>
            </wp:positionV>
            <wp:extent cx="2165350" cy="1531051"/>
            <wp:effectExtent l="0" t="0" r="0" b="0"/>
            <wp:wrapNone/>
            <wp:docPr id="294" name="Picture 2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New Zealand NZ money notes dollars cash.pn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1531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0819">
        <w:t>time</w:t>
      </w:r>
    </w:p>
    <w:p w14:paraId="7F6B724C" w14:textId="6B05CD7C" w:rsidR="00260819" w:rsidRDefault="00260819" w:rsidP="00260819">
      <w:pPr>
        <w:pStyle w:val="Listtoplevel"/>
      </w:pPr>
      <w:r>
        <w:t>money.</w:t>
      </w:r>
    </w:p>
    <w:p w14:paraId="4554A47A" w14:textId="4D46BD5A" w:rsidR="00260819" w:rsidRDefault="00260819" w:rsidP="00260819"/>
    <w:p w14:paraId="2DDB1737" w14:textId="0B516F45" w:rsidR="00260819" w:rsidRDefault="00260819" w:rsidP="00260819"/>
    <w:p w14:paraId="789109E3" w14:textId="4E266782" w:rsidR="00260819" w:rsidRDefault="00596C60" w:rsidP="00596C6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47712" behindDoc="0" locked="0" layoutInCell="1" allowOverlap="1" wp14:anchorId="17C8AE17" wp14:editId="36015257">
                <wp:simplePos x="0" y="0"/>
                <wp:positionH relativeFrom="column">
                  <wp:posOffset>0</wp:posOffset>
                </wp:positionH>
                <wp:positionV relativeFrom="paragraph">
                  <wp:posOffset>635</wp:posOffset>
                </wp:positionV>
                <wp:extent cx="1943100" cy="806450"/>
                <wp:effectExtent l="0" t="0" r="0" b="0"/>
                <wp:wrapNone/>
                <wp:docPr id="299" name="Group 2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806450"/>
                          <a:chOff x="0" y="0"/>
                          <a:chExt cx="1943100" cy="806450"/>
                        </a:xfrm>
                      </wpg:grpSpPr>
                      <pic:pic xmlns:pic="http://schemas.openxmlformats.org/drawingml/2006/picture">
                        <pic:nvPicPr>
                          <pic:cNvPr id="295" name="Picture 29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50" cy="806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635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Arrow: Right 29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00100" y="342900"/>
                            <a:ext cx="342900" cy="114300"/>
                          </a:xfrm>
                          <a:prstGeom prst="rightArrow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032C0D" id="Group 299" o:spid="_x0000_s1026" style="position:absolute;margin-left:0;margin-top:.05pt;width:153pt;height:63.5pt;z-index:252147712" coordsize="19431,8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">
                <v:shape id="Picture 295" o:spid="_x0000_s1027" type="#_x0000_t75" style="position:absolute;width:8064;height:8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">
                  <v:imagedata r:id="rId152" o:title=""/>
                </v:shape>
                <v:shape id="Picture 297" o:spid="_x0000_s1028" type="#_x0000_t75" style="position:absolute;left:11430;top:63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">
                  <v:imagedata r:id="rId153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298" o:spid="_x0000_s1029" type="#_x0000_t13" style="position:absolute;left:8001;top:3429;width:3429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" adj="18000" fillcolor="#4472c4 [3204]" strokecolor="#4472c4 [3204]" strokeweight="1pt"/>
              </v:group>
            </w:pict>
          </mc:Fallback>
        </mc:AlternateContent>
      </w:r>
      <w:r w:rsidR="00260819">
        <w:t xml:space="preserve">From 2016 to 2019 there was more focus on making sure disabled people could do </w:t>
      </w:r>
      <w:r w:rsidR="00AA0A7C" w:rsidRPr="00AA0A7C">
        <w:rPr>
          <w:b/>
          <w:bCs/>
        </w:rPr>
        <w:t>physical activity</w:t>
      </w:r>
      <w:r w:rsidR="00260819">
        <w:t>.</w:t>
      </w:r>
    </w:p>
    <w:p w14:paraId="54F72CA6" w14:textId="10C9ED14" w:rsidR="00AA0A7C" w:rsidRDefault="00AA0A7C" w:rsidP="00596C60"/>
    <w:p w14:paraId="5F141E67" w14:textId="0C0EEB45" w:rsidR="00AA0A7C" w:rsidRDefault="00596C60" w:rsidP="00596C60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2432" behindDoc="1" locked="0" layoutInCell="1" allowOverlap="1" wp14:anchorId="38EA9F6C" wp14:editId="58092823">
                <wp:simplePos x="0" y="0"/>
                <wp:positionH relativeFrom="margin">
                  <wp:posOffset>2171700</wp:posOffset>
                </wp:positionH>
                <wp:positionV relativeFrom="paragraph">
                  <wp:posOffset>236220</wp:posOffset>
                </wp:positionV>
                <wp:extent cx="3557270" cy="2476500"/>
                <wp:effectExtent l="0" t="0" r="5080" b="0"/>
                <wp:wrapNone/>
                <wp:docPr id="49" name="Rectangle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476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FC3B6C" id="Rectangle 49" o:spid="_x0000_s1026" style="position:absolute;margin-left:171pt;margin-top:18.6pt;width:280.1pt;height:195pt;z-index:-25139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</w:p>
    <w:p w14:paraId="1908C56D" w14:textId="33645A68" w:rsidR="00AA0A7C" w:rsidRDefault="00596C60" w:rsidP="00260819">
      <w:r>
        <w:rPr>
          <w:noProof/>
        </w:rPr>
        <w:drawing>
          <wp:anchor distT="0" distB="0" distL="114300" distR="114300" simplePos="0" relativeHeight="252148736" behindDoc="0" locked="0" layoutInCell="1" allowOverlap="1" wp14:anchorId="60932A2F" wp14:editId="285A948B">
            <wp:simplePos x="0" y="0"/>
            <wp:positionH relativeFrom="column">
              <wp:posOffset>-12700</wp:posOffset>
            </wp:positionH>
            <wp:positionV relativeFrom="paragraph">
              <wp:posOffset>31750</wp:posOffset>
            </wp:positionV>
            <wp:extent cx="1943100" cy="2168281"/>
            <wp:effectExtent l="0" t="0" r="0" b="0"/>
            <wp:wrapNone/>
            <wp:docPr id="300" name="Picture 3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Basketball exercise game play fitness.pn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168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A7C">
        <w:t xml:space="preserve">Here </w:t>
      </w:r>
      <w:r w:rsidR="00AA0A7C">
        <w:rPr>
          <w:b/>
          <w:bCs/>
        </w:rPr>
        <w:t xml:space="preserve">physical activity </w:t>
      </w:r>
      <w:r w:rsidR="00AA0A7C">
        <w:t>means:</w:t>
      </w:r>
    </w:p>
    <w:p w14:paraId="2A385249" w14:textId="21989595" w:rsidR="00596C60" w:rsidRDefault="00596C60" w:rsidP="00AA0A7C">
      <w:pPr>
        <w:pStyle w:val="Listtoplevel"/>
      </w:pPr>
      <w:r>
        <w:t>play</w:t>
      </w:r>
    </w:p>
    <w:p w14:paraId="19BFC0E0" w14:textId="514DA178" w:rsidR="00AA0A7C" w:rsidRDefault="00AA0A7C" w:rsidP="00AA0A7C">
      <w:pPr>
        <w:pStyle w:val="Listtoplevel"/>
      </w:pPr>
      <w:r>
        <w:t>sport</w:t>
      </w:r>
    </w:p>
    <w:p w14:paraId="330FE3C0" w14:textId="7CD8E6E9" w:rsidR="00AA0A7C" w:rsidRDefault="00AA0A7C" w:rsidP="00AA0A7C">
      <w:pPr>
        <w:pStyle w:val="Listtoplevel"/>
      </w:pPr>
      <w:r>
        <w:t>active recreation.</w:t>
      </w:r>
      <w:r w:rsidR="00C80BE6" w:rsidRPr="00C80BE6">
        <w:rPr>
          <w:lang w:val="en-NZ" w:eastAsia="en-NZ"/>
        </w:rPr>
        <w:t xml:space="preserve"> </w:t>
      </w:r>
    </w:p>
    <w:p w14:paraId="0D6C4C57" w14:textId="77777777" w:rsidR="00AA0A7C" w:rsidRDefault="00AA0A7C" w:rsidP="00AA0A7C"/>
    <w:p w14:paraId="31E0EE1A" w14:textId="77777777" w:rsidR="00AA0A7C" w:rsidRDefault="00AA0A7C" w:rsidP="00260819"/>
    <w:p w14:paraId="62B2EB0F" w14:textId="05BEC219" w:rsidR="00AA0A7C" w:rsidRPr="00260819" w:rsidRDefault="008C005D" w:rsidP="00260819">
      <w:r>
        <w:rPr>
          <w:noProof/>
        </w:rPr>
        <w:drawing>
          <wp:anchor distT="0" distB="0" distL="114300" distR="114300" simplePos="0" relativeHeight="252150784" behindDoc="0" locked="0" layoutInCell="1" allowOverlap="1" wp14:anchorId="5122B680" wp14:editId="1BABC969">
            <wp:simplePos x="0" y="0"/>
            <wp:positionH relativeFrom="column">
              <wp:posOffset>0</wp:posOffset>
            </wp:positionH>
            <wp:positionV relativeFrom="paragraph">
              <wp:posOffset>175895</wp:posOffset>
            </wp:positionV>
            <wp:extent cx="1943100" cy="1943100"/>
            <wp:effectExtent l="0" t="0" r="0" b="0"/>
            <wp:wrapNone/>
            <wp:docPr id="301" name="Picture 3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25" name="Working Together Services talk.pn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A7C">
        <w:t>Part of this focus was making sure:</w:t>
      </w:r>
    </w:p>
    <w:p w14:paraId="0EF6DC6A" w14:textId="01F0B65F" w:rsidR="00260819" w:rsidRDefault="00AA0A7C" w:rsidP="00AA0A7C">
      <w:pPr>
        <w:pStyle w:val="Listtoplevel"/>
      </w:pPr>
      <w:r>
        <w:t xml:space="preserve">leaders in </w:t>
      </w:r>
      <w:r w:rsidRPr="00282801">
        <w:rPr>
          <w:b/>
          <w:bCs/>
        </w:rPr>
        <w:t>the sector</w:t>
      </w:r>
      <w:r>
        <w:t xml:space="preserve"> knew about including disabled people</w:t>
      </w:r>
    </w:p>
    <w:p w14:paraId="5128F4C0" w14:textId="114A26DE" w:rsidR="00AA0A7C" w:rsidRDefault="00AA0A7C" w:rsidP="00282801">
      <w:pPr>
        <w:pStyle w:val="Listtoplevel"/>
      </w:pPr>
      <w:r>
        <w:t>sport</w:t>
      </w:r>
      <w:r w:rsidR="00596C60">
        <w:t xml:space="preserve"> and</w:t>
      </w:r>
      <w:r w:rsidR="003F5F3A">
        <w:t xml:space="preserve"> active</w:t>
      </w:r>
      <w:r w:rsidR="00596C60">
        <w:t xml:space="preserve"> recreation</w:t>
      </w:r>
      <w:r>
        <w:t xml:space="preserve"> organisations knew about including disabled people.</w:t>
      </w:r>
    </w:p>
    <w:p w14:paraId="79349994" w14:textId="5E73E1E8" w:rsidR="00AA0A7C" w:rsidRDefault="00AA0A7C" w:rsidP="00282801"/>
    <w:p w14:paraId="38D99713" w14:textId="77E8EFC8" w:rsidR="00282801" w:rsidRDefault="00282801" w:rsidP="00282801"/>
    <w:p w14:paraId="484F98E4" w14:textId="77777777" w:rsidR="00596C60" w:rsidRDefault="00596C60">
      <w:pPr>
        <w:spacing w:line="240" w:lineRule="auto"/>
        <w:ind w:left="0"/>
      </w:pPr>
      <w:r>
        <w:br w:type="page"/>
      </w:r>
    </w:p>
    <w:p w14:paraId="718D855C" w14:textId="2F0FE8DA" w:rsidR="00282801" w:rsidRDefault="003F5F3A" w:rsidP="00282801">
      <w:r>
        <w:rPr>
          <w:b/>
          <w:bCs/>
          <w:noProof/>
        </w:rPr>
        <w:lastRenderedPageBreak/>
        <w:drawing>
          <wp:anchor distT="0" distB="0" distL="114300" distR="114300" simplePos="0" relativeHeight="252302336" behindDoc="0" locked="0" layoutInCell="1" allowOverlap="1" wp14:anchorId="24BC1A2E" wp14:editId="5B02F632">
            <wp:simplePos x="0" y="0"/>
            <wp:positionH relativeFrom="column">
              <wp:posOffset>0</wp:posOffset>
            </wp:positionH>
            <wp:positionV relativeFrom="paragraph">
              <wp:posOffset>-346710</wp:posOffset>
            </wp:positionV>
            <wp:extent cx="1828800" cy="1828800"/>
            <wp:effectExtent l="0" t="0" r="0" b="0"/>
            <wp:wrapNone/>
            <wp:docPr id="590733403" name="Picture 5907334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03" name="leisure centre recreation sports hall.pn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C6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22816" behindDoc="1" locked="0" layoutInCell="1" allowOverlap="1" wp14:anchorId="6E0F576B" wp14:editId="6C0A22B8">
                <wp:simplePos x="0" y="0"/>
                <wp:positionH relativeFrom="margin">
                  <wp:posOffset>2171700</wp:posOffset>
                </wp:positionH>
                <wp:positionV relativeFrom="paragraph">
                  <wp:posOffset>-107950</wp:posOffset>
                </wp:positionV>
                <wp:extent cx="3557270" cy="1479550"/>
                <wp:effectExtent l="0" t="0" r="5080" b="6350"/>
                <wp:wrapNone/>
                <wp:docPr id="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795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C6C6D9" id="Rectangle 9" o:spid="_x0000_s1026" style="position:absolute;margin-left:171pt;margin-top:-8.5pt;width:280.1pt;height:116.5pt;z-index:-25099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="00282801">
        <w:t xml:space="preserve">In this Easy Read </w:t>
      </w:r>
      <w:r w:rsidR="00282801">
        <w:rPr>
          <w:b/>
          <w:bCs/>
        </w:rPr>
        <w:t>the sector</w:t>
      </w:r>
      <w:r w:rsidR="00282801">
        <w:t xml:space="preserve"> means all the organisations that support disabled people to </w:t>
      </w:r>
      <w:r w:rsidR="00596C60">
        <w:t>do sport and active recreation</w:t>
      </w:r>
      <w:r w:rsidR="00282801">
        <w:t xml:space="preserve">. </w:t>
      </w:r>
    </w:p>
    <w:p w14:paraId="351CDDE0" w14:textId="53A1E8A9" w:rsidR="00282801" w:rsidRPr="00282801" w:rsidRDefault="00282801" w:rsidP="00596C60"/>
    <w:p w14:paraId="3735DDEF" w14:textId="35EF7449" w:rsidR="00282801" w:rsidRDefault="00282801" w:rsidP="00596C60"/>
    <w:p w14:paraId="2740DA2D" w14:textId="01DBE998" w:rsidR="00AA0A7C" w:rsidRDefault="00282801" w:rsidP="00AA0A7C">
      <w:r>
        <w:rPr>
          <w:noProof/>
        </w:rPr>
        <mc:AlternateContent>
          <mc:Choice Requires="wpg">
            <w:drawing>
              <wp:anchor distT="0" distB="0" distL="114300" distR="114300" simplePos="0" relativeHeight="252155904" behindDoc="0" locked="0" layoutInCell="1" allowOverlap="1" wp14:anchorId="703CC5B4" wp14:editId="264909A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43100" cy="800100"/>
                <wp:effectExtent l="0" t="0" r="0" b="0"/>
                <wp:wrapNone/>
                <wp:docPr id="305" name="Group 3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800100"/>
                          <a:chOff x="0" y="0"/>
                          <a:chExt cx="1943100" cy="800100"/>
                        </a:xfrm>
                      </wpg:grpSpPr>
                      <pic:pic xmlns:pic="http://schemas.openxmlformats.org/drawingml/2006/picture">
                        <pic:nvPicPr>
                          <pic:cNvPr id="302" name="Picture 3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Arrow: Right 30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00100" y="342900"/>
                            <a:ext cx="342900" cy="114300"/>
                          </a:xfrm>
                          <a:prstGeom prst="rightArrow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0F43C2" id="Group 305" o:spid="_x0000_s1026" style="position:absolute;margin-left:0;margin-top:0;width:153pt;height:63pt;z-index:252155904" coordsize="19431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">
                <v:shape id="Picture 302" o:spid="_x0000_s1027" type="#_x0000_t75" style="position:absolute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">
                  <v:imagedata r:id="rId159" o:title=""/>
                </v:shape>
                <v:shape id="Picture 303" o:spid="_x0000_s1028" type="#_x0000_t75" style="position:absolute;left:11430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">
                  <v:imagedata r:id="rId160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304" o:spid="_x0000_s1029" type="#_x0000_t13" style="position:absolute;left:8001;top:3429;width:3429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" adj="18000" fillcolor="#4472c4 [3204]" strokecolor="#4472c4 [3204]" strokeweight="1pt"/>
              </v:group>
            </w:pict>
          </mc:Fallback>
        </mc:AlternateContent>
      </w:r>
      <w:r w:rsidR="00AA0A7C">
        <w:t xml:space="preserve">From 2020 to 2024 </w:t>
      </w:r>
      <w:r w:rsidR="00AA0A7C">
        <w:rPr>
          <w:b/>
          <w:bCs/>
        </w:rPr>
        <w:t xml:space="preserve">COVID-19 </w:t>
      </w:r>
      <w:r w:rsidR="00AA0A7C">
        <w:t>meant that:</w:t>
      </w:r>
    </w:p>
    <w:p w14:paraId="04A749C8" w14:textId="2F946FFC" w:rsidR="00AA0A7C" w:rsidRDefault="008C005D" w:rsidP="00AA0A7C">
      <w:pPr>
        <w:pStyle w:val="Listtoplevel"/>
      </w:pPr>
      <w:r>
        <w:drawing>
          <wp:anchor distT="0" distB="0" distL="114300" distR="114300" simplePos="0" relativeHeight="252156928" behindDoc="0" locked="0" layoutInCell="1" allowOverlap="1" wp14:anchorId="195F67D6" wp14:editId="1D5A24F8">
            <wp:simplePos x="0" y="0"/>
            <wp:positionH relativeFrom="column">
              <wp:posOffset>12</wp:posOffset>
            </wp:positionH>
            <wp:positionV relativeFrom="paragraph">
              <wp:posOffset>791210</wp:posOffset>
            </wp:positionV>
            <wp:extent cx="2057400" cy="842015"/>
            <wp:effectExtent l="0" t="0" r="0" b="0"/>
            <wp:wrapNone/>
            <wp:docPr id="306" name="Picture 3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money pay fine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84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A7C">
        <w:t xml:space="preserve">the sector had to change so people could still </w:t>
      </w:r>
      <w:r w:rsidR="00596C60">
        <w:t>do</w:t>
      </w:r>
      <w:r w:rsidR="00AA0A7C">
        <w:t xml:space="preserve"> sport</w:t>
      </w:r>
      <w:r w:rsidR="00596C60">
        <w:t xml:space="preserve"> and active recreation</w:t>
      </w:r>
    </w:p>
    <w:p w14:paraId="341B7A6C" w14:textId="74FBC841" w:rsidR="00AA0A7C" w:rsidRDefault="00AA0A7C" w:rsidP="00AA0A7C">
      <w:pPr>
        <w:pStyle w:val="Listtoplevel"/>
      </w:pPr>
      <w:r>
        <w:t>there was new funding for disability sport</w:t>
      </w:r>
      <w:r w:rsidR="001E0942">
        <w:t xml:space="preserve"> and active recreation</w:t>
      </w:r>
      <w:r>
        <w:t>.</w:t>
      </w:r>
    </w:p>
    <w:p w14:paraId="22DDFA3D" w14:textId="24888855" w:rsidR="00AA0A7C" w:rsidRDefault="00B139C2" w:rsidP="00AA0A7C">
      <w:r>
        <w:rPr>
          <w:noProof/>
          <w:lang w:val="en-NZ" w:eastAsia="en-NZ"/>
        </w:rPr>
        <w:drawing>
          <wp:anchor distT="0" distB="0" distL="114300" distR="114300" simplePos="0" relativeHeight="252157952" behindDoc="0" locked="0" layoutInCell="1" allowOverlap="1" wp14:anchorId="6929F418" wp14:editId="65663708">
            <wp:simplePos x="0" y="0"/>
            <wp:positionH relativeFrom="column">
              <wp:posOffset>0</wp:posOffset>
            </wp:positionH>
            <wp:positionV relativeFrom="paragraph">
              <wp:posOffset>262890</wp:posOffset>
            </wp:positionV>
            <wp:extent cx="1257300" cy="1257300"/>
            <wp:effectExtent l="0" t="0" r="0" b="0"/>
            <wp:wrapNone/>
            <wp:docPr id="307" name="Picture 3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Coronavirus 1, COVID-19, virus.pn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BAC37D" w14:textId="5E4D9B5E" w:rsidR="00AA0A7C" w:rsidRDefault="00AA0A7C" w:rsidP="00AA0A7C"/>
    <w:p w14:paraId="201EE434" w14:textId="7953F26F" w:rsidR="00AA0A7C" w:rsidRDefault="00C80BE6" w:rsidP="00AA0A7C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4480" behindDoc="1" locked="0" layoutInCell="1" allowOverlap="1" wp14:anchorId="40499948" wp14:editId="4EA1FD92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800100"/>
                <wp:effectExtent l="0" t="0" r="5080" b="0"/>
                <wp:wrapNone/>
                <wp:docPr id="50" name="Rectangle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97AA86" id="Rectangle 50" o:spid="_x0000_s1026" alt="&quot;&quot;" style="position:absolute;margin-left:171pt;margin-top:-9pt;width:280.1pt;height:63pt;z-index:-25139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" fillcolor="#bdd6ee [1304]" stroked="f" strokeweight="1pt">
                <w10:wrap anchorx="margin"/>
              </v:rect>
            </w:pict>
          </mc:Fallback>
        </mc:AlternateContent>
      </w:r>
      <w:r w:rsidR="00AA0A7C">
        <w:rPr>
          <w:b/>
          <w:bCs/>
        </w:rPr>
        <w:t xml:space="preserve">COVID-19 </w:t>
      </w:r>
      <w:r w:rsidR="00AA0A7C">
        <w:t>is a virus that can make people very sick.</w:t>
      </w:r>
    </w:p>
    <w:p w14:paraId="374268B1" w14:textId="629EEA53" w:rsidR="00AA0A7C" w:rsidRDefault="00AA0A7C" w:rsidP="00AA0A7C"/>
    <w:p w14:paraId="509A751F" w14:textId="1A28F6BB" w:rsidR="00AA0A7C" w:rsidRDefault="00AA0A7C" w:rsidP="00AA0A7C"/>
    <w:p w14:paraId="43C4180E" w14:textId="23A7BA5F" w:rsidR="001E0942" w:rsidRDefault="001E0942">
      <w:pPr>
        <w:spacing w:line="240" w:lineRule="auto"/>
        <w:ind w:left="0"/>
      </w:pPr>
      <w:r>
        <w:br w:type="page"/>
      </w:r>
    </w:p>
    <w:p w14:paraId="2936F13A" w14:textId="74A59803" w:rsidR="00AA0A7C" w:rsidRDefault="001E0942" w:rsidP="00AA0A7C">
      <w:r>
        <w:rPr>
          <w:noProof/>
        </w:rPr>
        <w:lastRenderedPageBreak/>
        <w:drawing>
          <wp:anchor distT="0" distB="0" distL="114300" distR="114300" simplePos="0" relativeHeight="252158976" behindDoc="0" locked="0" layoutInCell="1" allowOverlap="1" wp14:anchorId="28533594" wp14:editId="7FA12DC7">
            <wp:simplePos x="0" y="0"/>
            <wp:positionH relativeFrom="column">
              <wp:posOffset>0</wp:posOffset>
            </wp:positionH>
            <wp:positionV relativeFrom="paragraph">
              <wp:posOffset>-251460</wp:posOffset>
            </wp:positionV>
            <wp:extent cx="1600200" cy="1600200"/>
            <wp:effectExtent l="0" t="0" r="0" b="0"/>
            <wp:wrapNone/>
            <wp:docPr id="308" name="Picture 3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Closed 2.pn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A7C">
        <w:t>COVID-19 meant we had to do things to stop the virus spreading like:</w:t>
      </w:r>
    </w:p>
    <w:p w14:paraId="2C807608" w14:textId="0D1E00A1" w:rsidR="00AA0A7C" w:rsidRDefault="008C005D" w:rsidP="00AA0A7C">
      <w:pPr>
        <w:pStyle w:val="Listtoplevel"/>
      </w:pPr>
      <w:r>
        <w:drawing>
          <wp:anchor distT="0" distB="0" distL="114300" distR="114300" simplePos="0" relativeHeight="252160000" behindDoc="0" locked="0" layoutInCell="1" allowOverlap="1" wp14:anchorId="2507F877" wp14:editId="5852E828">
            <wp:simplePos x="0" y="0"/>
            <wp:positionH relativeFrom="column">
              <wp:posOffset>-38100</wp:posOffset>
            </wp:positionH>
            <wp:positionV relativeFrom="paragraph">
              <wp:posOffset>646430</wp:posOffset>
            </wp:positionV>
            <wp:extent cx="1943100" cy="1943100"/>
            <wp:effectExtent l="0" t="0" r="0" b="0"/>
            <wp:wrapNone/>
            <wp:docPr id="309" name="Picture 3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Safe social Distance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A7C">
        <w:t>lockdowns</w:t>
      </w:r>
    </w:p>
    <w:p w14:paraId="54474559" w14:textId="16A44AE7" w:rsidR="00AA0A7C" w:rsidRDefault="00AA0A7C" w:rsidP="00AA0A7C">
      <w:pPr>
        <w:pStyle w:val="Listtoplevel"/>
      </w:pPr>
      <w:r>
        <w:t>social distancing.</w:t>
      </w:r>
    </w:p>
    <w:p w14:paraId="3F174FB9" w14:textId="6B691927" w:rsidR="00AA0A7C" w:rsidRDefault="00AA0A7C" w:rsidP="00AA0A7C"/>
    <w:p w14:paraId="5FEB2EBC" w14:textId="60F936CC" w:rsidR="00AA0A7C" w:rsidRDefault="00AA0A7C" w:rsidP="00AA0A7C"/>
    <w:p w14:paraId="56B32BC2" w14:textId="5F5B6474" w:rsidR="00AA0A7C" w:rsidRDefault="00AA0A7C" w:rsidP="00AA0A7C">
      <w:r>
        <w:t xml:space="preserve">This stopped people from </w:t>
      </w:r>
      <w:r w:rsidR="001E0942">
        <w:t>doing sport and active recreation</w:t>
      </w:r>
      <w:r>
        <w:t xml:space="preserve"> in the usual way</w:t>
      </w:r>
      <w:r w:rsidR="00970CBD">
        <w:t>s</w:t>
      </w:r>
      <w:r>
        <w:t xml:space="preserve">. </w:t>
      </w:r>
    </w:p>
    <w:p w14:paraId="75A9197E" w14:textId="0FC5B290" w:rsidR="00AA0A7C" w:rsidRDefault="00AA0A7C" w:rsidP="00282801">
      <w:pPr>
        <w:ind w:left="0"/>
      </w:pPr>
    </w:p>
    <w:p w14:paraId="2E600160" w14:textId="77777777" w:rsidR="001E0942" w:rsidRDefault="001E0942" w:rsidP="00282801">
      <w:pPr>
        <w:ind w:left="0"/>
      </w:pPr>
    </w:p>
    <w:p w14:paraId="0F6CBD55" w14:textId="04344E90" w:rsidR="00AA0A7C" w:rsidRDefault="00282801" w:rsidP="00AA0A7C">
      <w:r>
        <w:rPr>
          <w:noProof/>
        </w:rPr>
        <w:drawing>
          <wp:anchor distT="0" distB="0" distL="114300" distR="114300" simplePos="0" relativeHeight="252162048" behindDoc="0" locked="0" layoutInCell="1" allowOverlap="1" wp14:anchorId="4311EE99" wp14:editId="05C7AD60">
            <wp:simplePos x="0" y="0"/>
            <wp:positionH relativeFrom="column">
              <wp:posOffset>0</wp:posOffset>
            </wp:positionH>
            <wp:positionV relativeFrom="paragraph">
              <wp:posOffset>-342900</wp:posOffset>
            </wp:positionV>
            <wp:extent cx="1485900" cy="1485900"/>
            <wp:effectExtent l="0" t="0" r="0" b="0"/>
            <wp:wrapNone/>
            <wp:docPr id="310" name="Picture 3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33" name="there point arrow.pn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A7C">
        <w:t>Aotearoa New Zealand is still working to mak</w:t>
      </w:r>
      <w:r w:rsidR="008C005D">
        <w:t>e</w:t>
      </w:r>
      <w:r w:rsidR="00AA0A7C">
        <w:t xml:space="preserve"> sure disabled people can </w:t>
      </w:r>
      <w:r w:rsidR="001E0942">
        <w:t>do sport and active recreation</w:t>
      </w:r>
      <w:r w:rsidR="00AA0A7C">
        <w:t>.</w:t>
      </w:r>
    </w:p>
    <w:p w14:paraId="7830DBA4" w14:textId="2355C03B" w:rsidR="00AA0A7C" w:rsidRDefault="00AA0A7C" w:rsidP="00AA0A7C"/>
    <w:p w14:paraId="5FD68E07" w14:textId="2BBC62E3" w:rsidR="00AA0A7C" w:rsidRDefault="00282801" w:rsidP="00AA0A7C">
      <w:r>
        <w:rPr>
          <w:noProof/>
        </w:rPr>
        <w:drawing>
          <wp:anchor distT="0" distB="0" distL="114300" distR="114300" simplePos="0" relativeHeight="252164096" behindDoc="0" locked="0" layoutInCell="1" allowOverlap="1" wp14:anchorId="47CBF8E1" wp14:editId="72BE336C">
            <wp:simplePos x="0" y="0"/>
            <wp:positionH relativeFrom="column">
              <wp:posOffset>0</wp:posOffset>
            </wp:positionH>
            <wp:positionV relativeFrom="paragraph">
              <wp:posOffset>85725</wp:posOffset>
            </wp:positionV>
            <wp:extent cx="1701800" cy="1338637"/>
            <wp:effectExtent l="0" t="0" r="0" b="0"/>
            <wp:wrapNone/>
            <wp:docPr id="311" name="Picture 3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28" name="Discrimination_ableism_image (1).pn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1338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9AA4D" w14:textId="28A1A190" w:rsidR="00AA0A7C" w:rsidRDefault="00AA0A7C" w:rsidP="00AA0A7C">
      <w:r>
        <w:t xml:space="preserve">It is still harder for disabled people to </w:t>
      </w:r>
      <w:r w:rsidR="001E0942">
        <w:t>do sport and active recreation</w:t>
      </w:r>
      <w:r>
        <w:t xml:space="preserve"> than it is for non-disabled people. </w:t>
      </w:r>
    </w:p>
    <w:p w14:paraId="0DD1E900" w14:textId="138E1B59" w:rsidR="00AA0A7C" w:rsidRDefault="00AA0A7C">
      <w:pPr>
        <w:spacing w:line="240" w:lineRule="auto"/>
        <w:ind w:left="0"/>
      </w:pPr>
      <w:r>
        <w:br w:type="page"/>
      </w:r>
    </w:p>
    <w:p w14:paraId="4DBBEE89" w14:textId="596A977E" w:rsidR="00AA0A7C" w:rsidRDefault="00AA0A7C" w:rsidP="00AA0A7C">
      <w:pPr>
        <w:pStyle w:val="Heading1"/>
      </w:pPr>
      <w:bookmarkStart w:id="4" w:name="_Current_trends_and"/>
      <w:bookmarkEnd w:id="4"/>
      <w:r>
        <w:lastRenderedPageBreak/>
        <w:t>Current trends and challenges</w:t>
      </w:r>
    </w:p>
    <w:p w14:paraId="79D5A0FE" w14:textId="6942AB11" w:rsidR="00AA0A7C" w:rsidRDefault="00AA0A7C" w:rsidP="00AA0A7C"/>
    <w:p w14:paraId="3DA99367" w14:textId="3425DF24" w:rsidR="00AA0A7C" w:rsidRDefault="00AA0A7C" w:rsidP="00AA0A7C"/>
    <w:p w14:paraId="6DED5C05" w14:textId="2BEE2B97" w:rsidR="00AA0A7C" w:rsidRDefault="007954E4" w:rsidP="00AA0A7C">
      <w:r>
        <w:rPr>
          <w:noProof/>
        </w:rPr>
        <w:drawing>
          <wp:anchor distT="0" distB="0" distL="114300" distR="114300" simplePos="0" relativeHeight="252167168" behindDoc="0" locked="0" layoutInCell="1" allowOverlap="1" wp14:anchorId="3C9155BE" wp14:editId="3FEFEF5A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1831142" cy="1869440"/>
            <wp:effectExtent l="0" t="0" r="0" b="0"/>
            <wp:wrapNone/>
            <wp:docPr id="314" name="Picture 3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wheelchair user bush outdoor recreation exercises parks.pn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2890" cy="187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A7C">
        <w:t>This section of the Easy Read is about:</w:t>
      </w:r>
    </w:p>
    <w:p w14:paraId="665655CA" w14:textId="6FE3C37C" w:rsidR="00AA0A7C" w:rsidRDefault="00AA0A7C" w:rsidP="00AA0A7C">
      <w:pPr>
        <w:pStyle w:val="Listtoplevel"/>
      </w:pPr>
      <w:r>
        <w:rPr>
          <w:b/>
          <w:bCs/>
        </w:rPr>
        <w:t>trends</w:t>
      </w:r>
      <w:r>
        <w:t xml:space="preserve"> in disability sport</w:t>
      </w:r>
      <w:r w:rsidR="001E0942">
        <w:t xml:space="preserve"> and active recreation</w:t>
      </w:r>
    </w:p>
    <w:p w14:paraId="1B160BCD" w14:textId="7CE6FBB9" w:rsidR="00AA0A7C" w:rsidRDefault="00AA0A7C" w:rsidP="00AA0A7C">
      <w:pPr>
        <w:pStyle w:val="Listtoplevel"/>
      </w:pPr>
      <w:r>
        <w:rPr>
          <w:b/>
          <w:bCs/>
        </w:rPr>
        <w:t xml:space="preserve">challenges </w:t>
      </w:r>
      <w:r>
        <w:t>in disability sport</w:t>
      </w:r>
      <w:r w:rsidR="001E0942">
        <w:t xml:space="preserve"> and active recreation</w:t>
      </w:r>
      <w:r>
        <w:t xml:space="preserve">. </w:t>
      </w:r>
    </w:p>
    <w:p w14:paraId="5D748CFC" w14:textId="022DBF52" w:rsidR="00E13473" w:rsidRDefault="007954E4" w:rsidP="00E13473">
      <w:r>
        <w:rPr>
          <w:noProof/>
        </w:rPr>
        <w:drawing>
          <wp:anchor distT="0" distB="0" distL="114300" distR="114300" simplePos="0" relativeHeight="252165120" behindDoc="0" locked="0" layoutInCell="1" allowOverlap="1" wp14:anchorId="2FFF8977" wp14:editId="52847E59">
            <wp:simplePos x="0" y="0"/>
            <wp:positionH relativeFrom="margin">
              <wp:align>left</wp:align>
            </wp:positionH>
            <wp:positionV relativeFrom="paragraph">
              <wp:posOffset>165735</wp:posOffset>
            </wp:positionV>
            <wp:extent cx="1714500" cy="1714500"/>
            <wp:effectExtent l="0" t="0" r="0" b="0"/>
            <wp:wrapNone/>
            <wp:docPr id="312" name="Picture 3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Time check elderly smile.pn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E8060" w14:textId="282A849A" w:rsidR="00E13473" w:rsidRDefault="00C80BE6" w:rsidP="00E13473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 wp14:anchorId="0E41A657" wp14:editId="137A5262">
                <wp:simplePos x="0" y="0"/>
                <wp:positionH relativeFrom="margin">
                  <wp:posOffset>2171700</wp:posOffset>
                </wp:positionH>
                <wp:positionV relativeFrom="paragraph">
                  <wp:posOffset>243840</wp:posOffset>
                </wp:positionV>
                <wp:extent cx="3557270" cy="1143000"/>
                <wp:effectExtent l="0" t="0" r="5080" b="0"/>
                <wp:wrapNone/>
                <wp:docPr id="51" name="Rectangle 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F829AC" id="Rectangle 51" o:spid="_x0000_s1026" alt="&quot;&quot;" style="position:absolute;margin-left:171pt;margin-top:19.2pt;width:280.1pt;height:90pt;z-index:-25138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</w:p>
    <w:p w14:paraId="230DC020" w14:textId="3A1F69BC" w:rsidR="00E13473" w:rsidRDefault="00E13473" w:rsidP="00E13473">
      <w:r>
        <w:t xml:space="preserve">Here </w:t>
      </w:r>
      <w:r>
        <w:rPr>
          <w:b/>
          <w:bCs/>
        </w:rPr>
        <w:t xml:space="preserve">trends </w:t>
      </w:r>
      <w:r>
        <w:t>are things that are happening in disability sport</w:t>
      </w:r>
      <w:r w:rsidR="001E0942">
        <w:t xml:space="preserve"> and active recreation</w:t>
      </w:r>
      <w:r>
        <w:t xml:space="preserve"> at the moment.</w:t>
      </w:r>
      <w:r w:rsidR="00C80BE6" w:rsidRPr="00C80BE6">
        <w:rPr>
          <w:noProof/>
          <w:lang w:val="en-NZ" w:eastAsia="en-NZ"/>
        </w:rPr>
        <w:t xml:space="preserve"> </w:t>
      </w:r>
    </w:p>
    <w:p w14:paraId="625C80DC" w14:textId="5FEB97C0" w:rsidR="00E13473" w:rsidRDefault="00E13473" w:rsidP="00E13473"/>
    <w:p w14:paraId="4E8DA526" w14:textId="5D95D84A" w:rsidR="00E13473" w:rsidRDefault="007954E4" w:rsidP="00E13473">
      <w:r>
        <w:rPr>
          <w:noProof/>
        </w:rPr>
        <w:drawing>
          <wp:anchor distT="0" distB="0" distL="114300" distR="114300" simplePos="0" relativeHeight="252166144" behindDoc="0" locked="0" layoutInCell="1" allowOverlap="1" wp14:anchorId="39F45B8F" wp14:editId="13B99B38">
            <wp:simplePos x="0" y="0"/>
            <wp:positionH relativeFrom="column">
              <wp:posOffset>3175</wp:posOffset>
            </wp:positionH>
            <wp:positionV relativeFrom="paragraph">
              <wp:posOffset>203200</wp:posOffset>
            </wp:positionV>
            <wp:extent cx="1257300" cy="1257300"/>
            <wp:effectExtent l="0" t="0" r="0" b="0"/>
            <wp:wrapNone/>
            <wp:docPr id="313" name="Picture 3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Stop sign barrier.pn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BE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 wp14:anchorId="0C6F504F" wp14:editId="4B2C96BE">
                <wp:simplePos x="0" y="0"/>
                <wp:positionH relativeFrom="margin">
                  <wp:posOffset>2171700</wp:posOffset>
                </wp:positionH>
                <wp:positionV relativeFrom="paragraph">
                  <wp:posOffset>206375</wp:posOffset>
                </wp:positionV>
                <wp:extent cx="3557270" cy="1257300"/>
                <wp:effectExtent l="0" t="0" r="5080" b="0"/>
                <wp:wrapNone/>
                <wp:docPr id="52" name="Rectangle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257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6B9E6" id="Rectangle 52" o:spid="_x0000_s1026" alt="&quot;&quot;" style="position:absolute;margin-left:171pt;margin-top:16.25pt;width:280.1pt;height:99pt;z-index:-25138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0B04A935" w14:textId="7701BAAB" w:rsidR="00E13473" w:rsidRDefault="00E13473" w:rsidP="00E13473">
      <w:r>
        <w:t xml:space="preserve">Here </w:t>
      </w:r>
      <w:r>
        <w:rPr>
          <w:b/>
          <w:bCs/>
        </w:rPr>
        <w:t>challenges</w:t>
      </w:r>
      <w:r>
        <w:t xml:space="preserve"> are things that make it harder for disabled people </w:t>
      </w:r>
      <w:r w:rsidR="001F5FDE">
        <w:br/>
      </w:r>
      <w:r>
        <w:t xml:space="preserve">to </w:t>
      </w:r>
      <w:r w:rsidR="001E0942">
        <w:t>do sport and active recreation</w:t>
      </w:r>
      <w:r>
        <w:t>.</w:t>
      </w:r>
      <w:r w:rsidR="00C80BE6" w:rsidRPr="00C80BE6">
        <w:rPr>
          <w:noProof/>
          <w:lang w:val="en-NZ" w:eastAsia="en-NZ"/>
        </w:rPr>
        <w:t xml:space="preserve"> </w:t>
      </w:r>
    </w:p>
    <w:p w14:paraId="06B0AAE9" w14:textId="487B82E7" w:rsidR="00E13473" w:rsidRDefault="00E13473" w:rsidP="00E13473"/>
    <w:p w14:paraId="126AE708" w14:textId="45E7D008" w:rsidR="00E13473" w:rsidRDefault="00E13473" w:rsidP="00E13473"/>
    <w:p w14:paraId="5D8189E2" w14:textId="77777777" w:rsidR="00E13473" w:rsidRDefault="00E13473">
      <w:pPr>
        <w:spacing w:line="240" w:lineRule="auto"/>
        <w:ind w:left="0"/>
      </w:pPr>
      <w:r>
        <w:br w:type="page"/>
      </w:r>
    </w:p>
    <w:p w14:paraId="397BDD26" w14:textId="17FA4F1E" w:rsidR="00E13473" w:rsidRDefault="007954E4" w:rsidP="00E1347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74336" behindDoc="0" locked="0" layoutInCell="1" allowOverlap="1" wp14:anchorId="78B9F21C" wp14:editId="4FF20BC0">
                <wp:simplePos x="0" y="0"/>
                <wp:positionH relativeFrom="column">
                  <wp:posOffset>6350</wp:posOffset>
                </wp:positionH>
                <wp:positionV relativeFrom="paragraph">
                  <wp:posOffset>-457200</wp:posOffset>
                </wp:positionV>
                <wp:extent cx="1828800" cy="2747645"/>
                <wp:effectExtent l="0" t="0" r="38100" b="0"/>
                <wp:wrapNone/>
                <wp:docPr id="319" name="Group 3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2747645"/>
                          <a:chOff x="0" y="0"/>
                          <a:chExt cx="1828800" cy="2747645"/>
                        </a:xfrm>
                      </wpg:grpSpPr>
                      <pic:pic xmlns:pic="http://schemas.openxmlformats.org/drawingml/2006/picture">
                        <pic:nvPicPr>
                          <pic:cNvPr id="316" name="Picture 3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57300"/>
                            <a:ext cx="1695450" cy="1490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Thought Bubble: Cloud 31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28600" y="0"/>
                            <a:ext cx="1600200" cy="1143000"/>
                          </a:xfrm>
                          <a:prstGeom prst="cloudCallout">
                            <a:avLst>
                              <a:gd name="adj1" fmla="val -6547"/>
                              <a:gd name="adj2" fmla="val 80278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477B35" w14:textId="77777777" w:rsidR="00700EB8" w:rsidRDefault="00700EB8" w:rsidP="007954E4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Picture 3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596900" y="228600"/>
                            <a:ext cx="697230" cy="778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B9F21C" id="Group 319" o:spid="_x0000_s1026" alt="&quot;&quot;" style="position:absolute;left:0;text-align:left;margin-left:.5pt;margin-top:-36pt;width:2in;height:216.35pt;z-index:252174336" coordsize="18288,27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6" o:spid="_x0000_s1027" type="#_x0000_t75" alt="&quot;&quot;" style="position:absolute;top:12573;width:16954;height:1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">
                  <v:imagedata r:id="rId172" o:title=""/>
                </v:shape>
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<v:formulas>
                    <v:f eqn="sum #0 0 10800"/>
                    <v:f eqn="sum #1 0 10800"/>
                    <v:f eqn="cosatan2 10800 @0 @1"/>
                    <v:f eqn="sinatan2 10800 @0 @1"/>
                    <v:f eqn="sum @2 10800 0"/>
                    <v:f eqn="sum @3 10800 0"/>
                    <v:f eqn="sum @4 0 #0"/>
                    <v:f eqn="sum @5 0 #1"/>
                    <v:f eqn="mod @6 @7 0"/>
                    <v:f eqn="prod 600 11 1"/>
                    <v:f eqn="sum @8 0 @9"/>
                    <v:f eqn="prod @10 1 3"/>
                    <v:f eqn="prod 600 3 1"/>
                    <v:f eqn="sum @11 @12 0"/>
                    <v:f eqn="prod @13 @6 @8"/>
                    <v:f eqn="prod @13 @7 @8"/>
                    <v:f eqn="sum @14 #0 0"/>
                    <v:f eqn="sum @15 #1 0"/>
                    <v:f eqn="prod 600 8 1"/>
                    <v:f eqn="prod @11 2 1"/>
                    <v:f eqn="sum @18 @19 0"/>
                    <v:f eqn="prod @20 @6 @8"/>
                    <v:f eqn="prod @20 @7 @8"/>
                    <v:f eqn="sum @21 #0 0"/>
                    <v:f eqn="sum @22 #1 0"/>
                    <v:f eqn="prod 600 2 1"/>
                    <v:f eqn="sum #0 600 0"/>
                    <v:f eqn="sum #0 0 600"/>
                    <v:f eqn="sum #1 600 0"/>
                    <v:f eqn="sum #1 0 600"/>
                    <v:f eqn="sum @16 @25 0"/>
                    <v:f eqn="sum @16 0 @25"/>
                    <v:f eqn="sum @17 @25 0"/>
                    <v:f eqn="sum @17 0 @25"/>
                    <v:f eqn="sum @23 @12 0"/>
                    <v:f eqn="sum @23 0 @12"/>
                    <v:f eqn="sum @24 @12 0"/>
                    <v:f eqn="sum @24 0 @12"/>
                    <v:f eqn="val #0"/>
                    <v:f eqn="val #1"/>
                  </v:formulas>
                  <v:path o:extrusionok="f" o:connecttype="custom" o:connectlocs="67,10800;10800,21577;21582,10800;10800,1235;@38,@39" textboxrect="2977,3262,17087,17337"/>
                  <v:handles>
                    <v:h position="#0,#1"/>
                  </v:handles>
                  <o:complex v:ext="view"/>
                </v:shapetype>
                <v:shape id="Thought Bubble: Cloud 317" o:spid="_x0000_s1028" type="#_x0000_t106" alt="&quot;&quot;" style="position:absolute;left:2286;width:16002;height:11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" adj="9386,28140" filled="f" strokecolor="black [3213]" strokeweight="1pt">
                  <v:stroke joinstyle="miter"/>
                  <v:textbox>
                    <w:txbxContent>
                      <w:p w14:paraId="12477B35" w14:textId="77777777" w:rsidR="00700EB8" w:rsidRDefault="00700EB8" w:rsidP="007954E4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318" o:spid="_x0000_s1029" type="#_x0000_t75" alt="&quot;&quot;" style="position:absolute;left:5969;top:2286;width:6972;height:7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">
                  <v:imagedata r:id="rId173" o:title=""/>
                </v:shape>
              </v:group>
            </w:pict>
          </mc:Fallback>
        </mc:AlternateContent>
      </w:r>
      <w:r w:rsidR="00E13473">
        <w:t>More people:</w:t>
      </w:r>
    </w:p>
    <w:p w14:paraId="3E409979" w14:textId="75C93799" w:rsidR="00E13473" w:rsidRDefault="00E13473" w:rsidP="00E13473">
      <w:pPr>
        <w:pStyle w:val="Listtoplevel"/>
      </w:pPr>
      <w:r>
        <w:t xml:space="preserve">know about </w:t>
      </w:r>
      <w:r w:rsidR="00970CBD">
        <w:rPr>
          <w:b/>
          <w:bCs/>
        </w:rPr>
        <w:t>p</w:t>
      </w:r>
      <w:r w:rsidR="00970CBD" w:rsidRPr="00282801">
        <w:rPr>
          <w:b/>
          <w:bCs/>
        </w:rPr>
        <w:t>aralympic</w:t>
      </w:r>
      <w:r w:rsidR="00970CBD">
        <w:t xml:space="preserve"> </w:t>
      </w:r>
      <w:r>
        <w:t>sport</w:t>
      </w:r>
    </w:p>
    <w:p w14:paraId="6082B0BA" w14:textId="4366EF14" w:rsidR="00E13473" w:rsidRDefault="00E13473" w:rsidP="00E13473">
      <w:pPr>
        <w:pStyle w:val="Listtoplevel"/>
      </w:pPr>
      <w:r>
        <w:t xml:space="preserve">think </w:t>
      </w:r>
      <w:r w:rsidR="00970CBD">
        <w:t xml:space="preserve">paralympic </w:t>
      </w:r>
      <w:r>
        <w:t>sport is important.</w:t>
      </w:r>
    </w:p>
    <w:p w14:paraId="2DE51E75" w14:textId="6257AF1D" w:rsidR="00E13473" w:rsidRDefault="00E13473" w:rsidP="00E13473"/>
    <w:p w14:paraId="58E5D58F" w14:textId="4C7591E5" w:rsidR="00282801" w:rsidRDefault="00282801" w:rsidP="00E13473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05408" behindDoc="0" locked="0" layoutInCell="1" allowOverlap="1" wp14:anchorId="71EBE5AB" wp14:editId="0F000AB2">
                <wp:simplePos x="0" y="0"/>
                <wp:positionH relativeFrom="column">
                  <wp:posOffset>6350</wp:posOffset>
                </wp:positionH>
                <wp:positionV relativeFrom="paragraph">
                  <wp:posOffset>121920</wp:posOffset>
                </wp:positionV>
                <wp:extent cx="1714500" cy="1898650"/>
                <wp:effectExtent l="0" t="0" r="0" b="6350"/>
                <wp:wrapNone/>
                <wp:docPr id="590733437" name="Group 5907334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898650"/>
                          <a:chOff x="0" y="0"/>
                          <a:chExt cx="1714500" cy="1898650"/>
                        </a:xfrm>
                      </wpg:grpSpPr>
                      <pic:pic xmlns:pic="http://schemas.openxmlformats.org/drawingml/2006/picture">
                        <pic:nvPicPr>
                          <pic:cNvPr id="590733390" name="Picture 59073339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634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733436" name="Text Box 59073343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631950"/>
                            <a:ext cx="1713865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B60C247" w14:textId="77777777" w:rsidR="00700EB8" w:rsidRPr="001E5436" w:rsidRDefault="00700EB8" w:rsidP="00282801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Sport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EBE5AB" id="Group 590733437" o:spid="_x0000_s1030" style="position:absolute;left:0;text-align:left;margin-left:.5pt;margin-top:9.6pt;width:135pt;height:149.5pt;z-index:252305408" coordsize="17145,18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">
                <v:shape id="Picture 590733390" o:spid="_x0000_s1031" type="#_x0000_t75" style="position:absolute;width:17145;height:16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">
                  <v:imagedata r:id="rId17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90733436" o:spid="_x0000_s1032" type="#_x0000_t202" style="position:absolute;top:16319;width:17138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" fillcolor="white [3201]" stroked="f" strokeweight=".5pt">
                  <v:textbox>
                    <w:txbxContent>
                      <w:p w14:paraId="0B60C247" w14:textId="77777777" w:rsidR="00700EB8" w:rsidRPr="001E5436" w:rsidRDefault="00700EB8" w:rsidP="00282801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Sport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04384" behindDoc="1" locked="0" layoutInCell="1" allowOverlap="1" wp14:anchorId="048EA2AD" wp14:editId="412D11B0">
                <wp:simplePos x="0" y="0"/>
                <wp:positionH relativeFrom="margin">
                  <wp:posOffset>2171700</wp:posOffset>
                </wp:positionH>
                <wp:positionV relativeFrom="paragraph">
                  <wp:posOffset>239395</wp:posOffset>
                </wp:positionV>
                <wp:extent cx="3557270" cy="800100"/>
                <wp:effectExtent l="0" t="0" r="5080" b="0"/>
                <wp:wrapNone/>
                <wp:docPr id="11" name="Rectangle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70B5B5" id="Rectangle 11" o:spid="_x0000_s1026" style="position:absolute;margin-left:171pt;margin-top:18.85pt;width:280.1pt;height:63pt;z-index:-25101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" fillcolor="#bdd6ee [1304]" stroked="f" strokeweight="1pt">
                <w10:wrap anchorx="margin"/>
              </v:rect>
            </w:pict>
          </mc:Fallback>
        </mc:AlternateContent>
      </w:r>
    </w:p>
    <w:p w14:paraId="1A09C9C7" w14:textId="52A9858F" w:rsidR="00282801" w:rsidRDefault="00282801" w:rsidP="00282801">
      <w:r>
        <w:rPr>
          <w:b/>
          <w:bCs/>
        </w:rPr>
        <w:t xml:space="preserve">Paralympic </w:t>
      </w:r>
      <w:r>
        <w:t>sport is sport for</w:t>
      </w:r>
      <w:r>
        <w:br/>
      </w:r>
      <w:r w:rsidRPr="00EC0A5E">
        <w:rPr>
          <w:b/>
          <w:bCs/>
        </w:rPr>
        <w:t>physically disabled</w:t>
      </w:r>
      <w:r>
        <w:t xml:space="preserve"> people.</w:t>
      </w:r>
    </w:p>
    <w:p w14:paraId="72FDBDA1" w14:textId="536BD560" w:rsidR="00282801" w:rsidRDefault="00282801" w:rsidP="00E13473"/>
    <w:p w14:paraId="62C7A788" w14:textId="6AE596D1" w:rsidR="00282801" w:rsidRDefault="00282801" w:rsidP="00E13473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09504" behindDoc="1" locked="0" layoutInCell="1" allowOverlap="1" wp14:anchorId="55A761A8" wp14:editId="12C7C636">
                <wp:simplePos x="0" y="0"/>
                <wp:positionH relativeFrom="margin">
                  <wp:posOffset>2173458</wp:posOffset>
                </wp:positionH>
                <wp:positionV relativeFrom="paragraph">
                  <wp:posOffset>210673</wp:posOffset>
                </wp:positionV>
                <wp:extent cx="3557270" cy="3242604"/>
                <wp:effectExtent l="0" t="0" r="5080" b="0"/>
                <wp:wrapNone/>
                <wp:docPr id="590733394" name="Rectangle 5907333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24260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87A11F" id="Rectangle 590733394" o:spid="_x0000_s1026" style="position:absolute;margin-left:171.15pt;margin-top:16.6pt;width:280.1pt;height:255.3pt;z-index:-25100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" fillcolor="#bdd6ee [1304]" stroked="f" strokeweight="1pt">
                <w10:wrap anchorx="margin"/>
              </v:rect>
            </w:pict>
          </mc:Fallback>
        </mc:AlternateContent>
      </w:r>
    </w:p>
    <w:p w14:paraId="2073039F" w14:textId="77777777" w:rsidR="00282801" w:rsidRDefault="00282801" w:rsidP="00282801">
      <w:r>
        <w:rPr>
          <w:noProof/>
        </w:rPr>
        <w:drawing>
          <wp:anchor distT="0" distB="0" distL="114300" distR="114300" simplePos="0" relativeHeight="252307456" behindDoc="0" locked="0" layoutInCell="1" allowOverlap="1" wp14:anchorId="0314C265" wp14:editId="2EB424BC">
            <wp:simplePos x="0" y="0"/>
            <wp:positionH relativeFrom="column">
              <wp:posOffset>6350</wp:posOffset>
            </wp:positionH>
            <wp:positionV relativeFrom="paragraph">
              <wp:posOffset>659130</wp:posOffset>
            </wp:positionV>
            <wp:extent cx="1531106" cy="2171700"/>
            <wp:effectExtent l="0" t="0" r="0" b="0"/>
            <wp:wrapNone/>
            <wp:docPr id="590733389" name="Picture 5907333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89" name="Pasifka Man pacific wheelchair disabled.pn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106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In this Easy Read being </w:t>
      </w:r>
      <w:r>
        <w:rPr>
          <w:b/>
          <w:bCs/>
        </w:rPr>
        <w:t>physically disabled</w:t>
      </w:r>
      <w:r>
        <w:t xml:space="preserve"> means your disability makes part of your body work differently like:</w:t>
      </w:r>
    </w:p>
    <w:p w14:paraId="775E9DDC" w14:textId="77777777" w:rsidR="00282801" w:rsidRDefault="00282801" w:rsidP="00282801">
      <w:pPr>
        <w:pStyle w:val="Listtoplevel"/>
      </w:pPr>
      <w:r>
        <w:t>being blind</w:t>
      </w:r>
    </w:p>
    <w:p w14:paraId="320D3234" w14:textId="6C67A051" w:rsidR="00282801" w:rsidRDefault="00095DC8" w:rsidP="00095DC8">
      <w:pPr>
        <w:pStyle w:val="Listtoplevel"/>
      </w:pPr>
      <w:r>
        <w:t xml:space="preserve">something that means you need to use a wheelchair. </w:t>
      </w:r>
    </w:p>
    <w:p w14:paraId="778FE918" w14:textId="0ECE9D33" w:rsidR="00E13473" w:rsidRDefault="00E13473" w:rsidP="00E13473"/>
    <w:p w14:paraId="7C52F033" w14:textId="1A20AA7D" w:rsidR="00095DC8" w:rsidRDefault="00095DC8">
      <w:pPr>
        <w:spacing w:line="240" w:lineRule="auto"/>
        <w:ind w:left="0"/>
      </w:pPr>
      <w:r>
        <w:br w:type="page"/>
      </w:r>
    </w:p>
    <w:p w14:paraId="6FDA5FFC" w14:textId="27716174" w:rsidR="00E13473" w:rsidRDefault="00095DC8" w:rsidP="00282801">
      <w:r>
        <w:rPr>
          <w:noProof/>
        </w:rPr>
        <w:lastRenderedPageBreak/>
        <w:drawing>
          <wp:anchor distT="0" distB="0" distL="114300" distR="114300" simplePos="0" relativeHeight="252176384" behindDoc="0" locked="0" layoutInCell="1" allowOverlap="1" wp14:anchorId="206069DF" wp14:editId="666E40AD">
            <wp:simplePos x="0" y="0"/>
            <wp:positionH relativeFrom="column">
              <wp:posOffset>8499</wp:posOffset>
            </wp:positionH>
            <wp:positionV relativeFrom="paragraph">
              <wp:posOffset>684</wp:posOffset>
            </wp:positionV>
            <wp:extent cx="2017395" cy="914400"/>
            <wp:effectExtent l="0" t="0" r="1905" b="0"/>
            <wp:wrapNone/>
            <wp:docPr id="320" name="Picture 3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91" name="Pacific-centric-map colour.pn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739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473">
        <w:t>Lots of people around the world are working to get better at including disabled people.</w:t>
      </w:r>
    </w:p>
    <w:p w14:paraId="6A09DEC8" w14:textId="77777777" w:rsidR="00095DC8" w:rsidRDefault="00095DC8" w:rsidP="00E13473"/>
    <w:p w14:paraId="05CC6048" w14:textId="77777777" w:rsidR="00095DC8" w:rsidRDefault="00095DC8" w:rsidP="00E13473"/>
    <w:p w14:paraId="70D668E9" w14:textId="17B49532" w:rsidR="00E13473" w:rsidRDefault="00282801" w:rsidP="00E13473">
      <w:r>
        <w:rPr>
          <w:b/>
          <w:bCs/>
          <w:noProof/>
        </w:rPr>
        <w:drawing>
          <wp:anchor distT="0" distB="0" distL="114300" distR="114300" simplePos="0" relativeHeight="252169216" behindDoc="0" locked="0" layoutInCell="1" allowOverlap="1" wp14:anchorId="7060A84A" wp14:editId="0BA224E6">
            <wp:simplePos x="0" y="0"/>
            <wp:positionH relativeFrom="column">
              <wp:posOffset>-113148</wp:posOffset>
            </wp:positionH>
            <wp:positionV relativeFrom="paragraph">
              <wp:posOffset>-344805</wp:posOffset>
            </wp:positionV>
            <wp:extent cx="1943100" cy="1590463"/>
            <wp:effectExtent l="0" t="0" r="0" b="0"/>
            <wp:wrapNone/>
            <wp:docPr id="315" name="Picture 3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6" name="Tablet talk share read research.pn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5904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473">
        <w:t>New technology is making sport</w:t>
      </w:r>
      <w:r w:rsidR="001E0942">
        <w:t xml:space="preserve"> and active recreation</w:t>
      </w:r>
      <w:r w:rsidR="00E13473">
        <w:t xml:space="preserve"> more accessible for disabled people.</w:t>
      </w:r>
    </w:p>
    <w:p w14:paraId="34FB5763" w14:textId="2B1ADBF0" w:rsidR="00E13473" w:rsidRDefault="00E13473" w:rsidP="00E13473"/>
    <w:p w14:paraId="1D8243A7" w14:textId="58CC070C" w:rsidR="00E13473" w:rsidRDefault="00E13473" w:rsidP="00E13473"/>
    <w:p w14:paraId="1AB46D1D" w14:textId="77777777" w:rsidR="00095DC8" w:rsidRDefault="00095DC8">
      <w:pPr>
        <w:spacing w:line="240" w:lineRule="auto"/>
        <w:ind w:left="0"/>
      </w:pPr>
      <w:r>
        <w:br w:type="page"/>
      </w:r>
    </w:p>
    <w:p w14:paraId="69C69492" w14:textId="04611021" w:rsidR="00E13473" w:rsidRDefault="00095DC8" w:rsidP="00E13473">
      <w:r>
        <w:rPr>
          <w:noProof/>
        </w:rPr>
        <w:lastRenderedPageBreak/>
        <w:drawing>
          <wp:anchor distT="0" distB="0" distL="114300" distR="114300" simplePos="0" relativeHeight="252177408" behindDoc="0" locked="0" layoutInCell="1" allowOverlap="1" wp14:anchorId="5111B80E" wp14:editId="207034B1">
            <wp:simplePos x="0" y="0"/>
            <wp:positionH relativeFrom="column">
              <wp:posOffset>0</wp:posOffset>
            </wp:positionH>
            <wp:positionV relativeFrom="paragraph">
              <wp:posOffset>198120</wp:posOffset>
            </wp:positionV>
            <wp:extent cx="1746250" cy="1746250"/>
            <wp:effectExtent l="0" t="0" r="0" b="6350"/>
            <wp:wrapNone/>
            <wp:docPr id="321" name="Picture 3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laying mother daughter autistic autism family.pn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25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473">
        <w:t xml:space="preserve">People know more about </w:t>
      </w:r>
      <w:r w:rsidR="00E13473" w:rsidRPr="00282801">
        <w:rPr>
          <w:b/>
          <w:bCs/>
        </w:rPr>
        <w:t>neurodiversity</w:t>
      </w:r>
      <w:r w:rsidR="00E13473">
        <w:t>.</w:t>
      </w:r>
    </w:p>
    <w:p w14:paraId="53A9AD0D" w14:textId="28497960" w:rsidR="00282801" w:rsidRDefault="00282801" w:rsidP="00E13473"/>
    <w:p w14:paraId="2C51793E" w14:textId="22005B51" w:rsidR="00282801" w:rsidRDefault="00282801" w:rsidP="00E13473"/>
    <w:p w14:paraId="1F59E822" w14:textId="254FE06A" w:rsidR="00282801" w:rsidRDefault="00282801" w:rsidP="00282801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14624" behindDoc="1" locked="0" layoutInCell="1" allowOverlap="1" wp14:anchorId="4D2995D6" wp14:editId="14C33AAC">
                <wp:simplePos x="0" y="0"/>
                <wp:positionH relativeFrom="margin">
                  <wp:posOffset>2171700</wp:posOffset>
                </wp:positionH>
                <wp:positionV relativeFrom="paragraph">
                  <wp:posOffset>-107950</wp:posOffset>
                </wp:positionV>
                <wp:extent cx="3557270" cy="5708650"/>
                <wp:effectExtent l="0" t="0" r="5080" b="6350"/>
                <wp:wrapNone/>
                <wp:docPr id="21" name="Rectangle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57086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7E06E3" id="Rectangle 21" o:spid="_x0000_s1026" style="position:absolute;margin-left:171pt;margin-top:-8.5pt;width:280.1pt;height:449.5pt;z-index:-25100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Pr="00020BE7">
        <w:rPr>
          <w:b/>
          <w:bCs/>
        </w:rPr>
        <w:t>Neurodiversity</w:t>
      </w:r>
      <w:r>
        <w:t xml:space="preserve"> is the idea that </w:t>
      </w:r>
      <w:r>
        <w:br/>
        <w:t>there are natural differences in how our brains work.</w:t>
      </w:r>
    </w:p>
    <w:p w14:paraId="572B17DF" w14:textId="375476E6" w:rsidR="00282801" w:rsidRDefault="00282801" w:rsidP="00282801">
      <w:r w:rsidRPr="00ED1EA5">
        <w:rPr>
          <w:noProof/>
        </w:rPr>
        <w:drawing>
          <wp:anchor distT="0" distB="0" distL="114300" distR="114300" simplePos="0" relativeHeight="252312576" behindDoc="0" locked="0" layoutInCell="1" allowOverlap="1" wp14:anchorId="2766EDD4" wp14:editId="26A8451D">
            <wp:simplePos x="0" y="0"/>
            <wp:positionH relativeFrom="margin">
              <wp:posOffset>6350</wp:posOffset>
            </wp:positionH>
            <wp:positionV relativeFrom="paragraph">
              <wp:posOffset>262255</wp:posOffset>
            </wp:positionV>
            <wp:extent cx="1895475" cy="1895475"/>
            <wp:effectExtent l="0" t="0" r="9525" b="9525"/>
            <wp:wrapNone/>
            <wp:docPr id="1072244308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244308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FB6B5" w14:textId="43588E36" w:rsidR="00282801" w:rsidRDefault="00282801" w:rsidP="00282801"/>
    <w:p w14:paraId="4650F86C" w14:textId="77777777" w:rsidR="00282801" w:rsidRDefault="00282801" w:rsidP="00282801">
      <w:r>
        <w:t xml:space="preserve">It says no to the idea that some people have brains that work in </w:t>
      </w:r>
      <w:r>
        <w:br/>
        <w:t>ways that:</w:t>
      </w:r>
    </w:p>
    <w:p w14:paraId="2B5729B1" w14:textId="77777777" w:rsidR="00282801" w:rsidRDefault="00282801" w:rsidP="00282801">
      <w:pPr>
        <w:pStyle w:val="Listtoplevel"/>
      </w:pPr>
      <w:r>
        <w:t>are wrong</w:t>
      </w:r>
    </w:p>
    <w:p w14:paraId="49E738B4" w14:textId="1C9020C5" w:rsidR="00282801" w:rsidRDefault="00282801" w:rsidP="00282801">
      <w:pPr>
        <w:pStyle w:val="Listtoplevel"/>
      </w:pPr>
      <w:r w:rsidRPr="00ED1EA5">
        <w:drawing>
          <wp:anchor distT="0" distB="0" distL="114300" distR="114300" simplePos="0" relativeHeight="252311552" behindDoc="0" locked="0" layoutInCell="1" allowOverlap="1" wp14:anchorId="599A5E7D" wp14:editId="4E9E36C7">
            <wp:simplePos x="0" y="0"/>
            <wp:positionH relativeFrom="margin">
              <wp:posOffset>6350</wp:posOffset>
            </wp:positionH>
            <wp:positionV relativeFrom="paragraph">
              <wp:posOffset>582295</wp:posOffset>
            </wp:positionV>
            <wp:extent cx="1790700" cy="1323340"/>
            <wp:effectExtent l="0" t="0" r="0" b="0"/>
            <wp:wrapNone/>
            <wp:docPr id="435295372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72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need to be cured / fixed.</w:t>
      </w:r>
    </w:p>
    <w:p w14:paraId="46771D38" w14:textId="4F481D12" w:rsidR="00282801" w:rsidRDefault="00282801" w:rsidP="00282801"/>
    <w:p w14:paraId="62A8C04A" w14:textId="77777777" w:rsidR="00282801" w:rsidRDefault="00282801" w:rsidP="00282801"/>
    <w:p w14:paraId="32D08D3B" w14:textId="33805284" w:rsidR="00E13473" w:rsidRDefault="00282801" w:rsidP="001E0942">
      <w:r>
        <w:t xml:space="preserve">Neurodiversity says the world </w:t>
      </w:r>
      <w:r>
        <w:br/>
        <w:t>should</w:t>
      </w:r>
      <w:r w:rsidRPr="00522633">
        <w:t xml:space="preserve"> </w:t>
      </w:r>
      <w:r>
        <w:t>work well for everyone.</w:t>
      </w:r>
    </w:p>
    <w:p w14:paraId="775B837F" w14:textId="0F92BF16" w:rsidR="00095DC8" w:rsidRDefault="00095DC8" w:rsidP="00E13473">
      <w:r>
        <w:rPr>
          <w:noProof/>
        </w:rPr>
        <w:drawing>
          <wp:anchor distT="0" distB="0" distL="114300" distR="114300" simplePos="0" relativeHeight="252316672" behindDoc="0" locked="0" layoutInCell="1" allowOverlap="1" wp14:anchorId="4A72E6B9" wp14:editId="1B2AA8E6">
            <wp:simplePos x="0" y="0"/>
            <wp:positionH relativeFrom="margin">
              <wp:posOffset>-6350</wp:posOffset>
            </wp:positionH>
            <wp:positionV relativeFrom="paragraph">
              <wp:posOffset>209062</wp:posOffset>
            </wp:positionV>
            <wp:extent cx="1587500" cy="1587500"/>
            <wp:effectExtent l="0" t="0" r="0" b="0"/>
            <wp:wrapNone/>
            <wp:docPr id="524334525" name="Picture 5243345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334525" name="Picture 5243345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D4852" w14:textId="77777777" w:rsidR="00095DC8" w:rsidRDefault="00095DC8" w:rsidP="00E13473"/>
    <w:p w14:paraId="3B8F0BAC" w14:textId="7F5C360E" w:rsidR="00E13473" w:rsidRDefault="00E13473" w:rsidP="00E13473">
      <w:r>
        <w:t xml:space="preserve">There is still not enough support for </w:t>
      </w:r>
      <w:r>
        <w:rPr>
          <w:b/>
          <w:bCs/>
        </w:rPr>
        <w:t>neurodivergent</w:t>
      </w:r>
      <w:r>
        <w:t xml:space="preserve"> people.</w:t>
      </w:r>
    </w:p>
    <w:p w14:paraId="4125CE03" w14:textId="3B784A1F" w:rsidR="00E13473" w:rsidRDefault="00E13473" w:rsidP="00E13473"/>
    <w:p w14:paraId="6B3715D0" w14:textId="22BC4658" w:rsidR="00E13473" w:rsidRDefault="00095DC8" w:rsidP="00E13473"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1" wp14:anchorId="3965F90F" wp14:editId="34A0E2D4">
            <wp:simplePos x="0" y="0"/>
            <wp:positionH relativeFrom="margin">
              <wp:posOffset>19050</wp:posOffset>
            </wp:positionH>
            <wp:positionV relativeFrom="paragraph">
              <wp:posOffset>342949</wp:posOffset>
            </wp:positionV>
            <wp:extent cx="1620000" cy="1620000"/>
            <wp:effectExtent l="0" t="0" r="0" b="0"/>
            <wp:wrapNone/>
            <wp:docPr id="1535464135" name="Picture 15354641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464135" name="Picture 15354641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0624" behindDoc="1" locked="0" layoutInCell="1" allowOverlap="1" wp14:anchorId="23A0FEDB" wp14:editId="31299C87">
                <wp:simplePos x="0" y="0"/>
                <wp:positionH relativeFrom="margin">
                  <wp:posOffset>2169795</wp:posOffset>
                </wp:positionH>
                <wp:positionV relativeFrom="paragraph">
                  <wp:posOffset>-113323</wp:posOffset>
                </wp:positionV>
                <wp:extent cx="3557270" cy="2482850"/>
                <wp:effectExtent l="0" t="0" r="5080" b="0"/>
                <wp:wrapNone/>
                <wp:docPr id="53" name="Rectangle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482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48E7CE" id="Rectangle 53" o:spid="_x0000_s1026" style="position:absolute;margin-left:170.85pt;margin-top:-8.9pt;width:280.1pt;height:195.5pt;z-index:-25138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  <w:r w:rsidR="00E13473" w:rsidRPr="00020BE7">
        <w:rPr>
          <w:b/>
          <w:bCs/>
        </w:rPr>
        <w:t>Neurodivergent</w:t>
      </w:r>
      <w:r w:rsidR="00E13473">
        <w:t xml:space="preserve"> people have brains that are different to:</w:t>
      </w:r>
    </w:p>
    <w:p w14:paraId="3B4CB2EA" w14:textId="48C420D7" w:rsidR="00E13473" w:rsidRDefault="00E13473" w:rsidP="00E13473">
      <w:pPr>
        <w:pStyle w:val="Listtoplevel"/>
      </w:pPr>
      <w:r>
        <w:t>how most brains work</w:t>
      </w:r>
    </w:p>
    <w:p w14:paraId="087899A5" w14:textId="64D96BBD" w:rsidR="00E13473" w:rsidRDefault="00E13473" w:rsidP="00E13473">
      <w:pPr>
        <w:pStyle w:val="Listtoplevel"/>
      </w:pPr>
      <w:r>
        <w:t>what some people think our brains should be like.</w:t>
      </w:r>
    </w:p>
    <w:p w14:paraId="15AB123B" w14:textId="0217F80A" w:rsidR="00E13473" w:rsidRDefault="00282801" w:rsidP="00282801">
      <w:r>
        <w:rPr>
          <w:noProof/>
        </w:rPr>
        <w:drawing>
          <wp:anchor distT="0" distB="0" distL="114300" distR="114300" simplePos="0" relativeHeight="252178432" behindDoc="0" locked="0" layoutInCell="1" allowOverlap="1" wp14:anchorId="6AB62EB6" wp14:editId="6AC2220B">
            <wp:simplePos x="0" y="0"/>
            <wp:positionH relativeFrom="column">
              <wp:posOffset>0</wp:posOffset>
            </wp:positionH>
            <wp:positionV relativeFrom="paragraph">
              <wp:posOffset>97790</wp:posOffset>
            </wp:positionV>
            <wp:extent cx="1701800" cy="1701800"/>
            <wp:effectExtent l="0" t="0" r="0" b="0"/>
            <wp:wrapNone/>
            <wp:docPr id="322" name="Picture 3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Children_playing_image (1).pn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99924" w14:textId="42C45C5B" w:rsidR="00E13473" w:rsidRDefault="00E13473" w:rsidP="00282801"/>
    <w:p w14:paraId="1A99F57A" w14:textId="2A21ADAD" w:rsidR="00E13473" w:rsidRDefault="00E13473" w:rsidP="00E13473">
      <w:r>
        <w:t>Disabled young people do less physical activity than non-disabled young people.</w:t>
      </w:r>
    </w:p>
    <w:p w14:paraId="69108516" w14:textId="341BD565" w:rsidR="00282801" w:rsidRDefault="00282801" w:rsidP="00E13473"/>
    <w:p w14:paraId="2AD64328" w14:textId="77777777" w:rsidR="00282801" w:rsidRDefault="00282801" w:rsidP="00E13473"/>
    <w:p w14:paraId="0CE06339" w14:textId="14A85A1C" w:rsidR="00E13473" w:rsidRDefault="00145C69" w:rsidP="00E13473">
      <w:r>
        <w:rPr>
          <w:noProof/>
        </w:rPr>
        <w:drawing>
          <wp:anchor distT="0" distB="0" distL="114300" distR="114300" simplePos="0" relativeHeight="252179456" behindDoc="0" locked="0" layoutInCell="1" allowOverlap="1" wp14:anchorId="38F83D13" wp14:editId="6AE1929B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2018248" cy="1358900"/>
            <wp:effectExtent l="0" t="0" r="1270" b="0"/>
            <wp:wrapNone/>
            <wp:docPr id="323" name="Picture 3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school-playground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8248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473">
        <w:t>It is hard for disabled young people to do sport</w:t>
      </w:r>
      <w:r w:rsidR="001E0942">
        <w:t xml:space="preserve"> and active recreation</w:t>
      </w:r>
      <w:r w:rsidR="00E13473">
        <w:t>:</w:t>
      </w:r>
    </w:p>
    <w:p w14:paraId="6BC76F9A" w14:textId="38B31FD0" w:rsidR="00E13473" w:rsidRDefault="00E13473" w:rsidP="00E13473">
      <w:pPr>
        <w:pStyle w:val="Listtoplevel"/>
      </w:pPr>
      <w:r>
        <w:t>at school</w:t>
      </w:r>
    </w:p>
    <w:p w14:paraId="1D55952A" w14:textId="7BD381C2" w:rsidR="00E13473" w:rsidRDefault="00E13473" w:rsidP="00E13473">
      <w:pPr>
        <w:pStyle w:val="Listtoplevel"/>
      </w:pPr>
      <w:r>
        <w:t>in the community.</w:t>
      </w:r>
    </w:p>
    <w:p w14:paraId="46600173" w14:textId="2BE37317" w:rsidR="00E13473" w:rsidRDefault="00E13473" w:rsidP="00282801"/>
    <w:p w14:paraId="4FC2FA05" w14:textId="77777777" w:rsidR="00095DC8" w:rsidRDefault="00095DC8" w:rsidP="00282801"/>
    <w:p w14:paraId="3B108021" w14:textId="71617126" w:rsidR="00E13473" w:rsidRDefault="00282801" w:rsidP="00095DC8">
      <w:r>
        <w:rPr>
          <w:noProof/>
        </w:rPr>
        <w:drawing>
          <wp:anchor distT="0" distB="0" distL="114300" distR="114300" simplePos="0" relativeHeight="252181504" behindDoc="0" locked="0" layoutInCell="1" allowOverlap="1" wp14:anchorId="5492A2A2" wp14:editId="74909CF0">
            <wp:simplePos x="0" y="0"/>
            <wp:positionH relativeFrom="column">
              <wp:posOffset>0</wp:posOffset>
            </wp:positionH>
            <wp:positionV relativeFrom="paragraph">
              <wp:posOffset>-330200</wp:posOffset>
            </wp:positionV>
            <wp:extent cx="1473200" cy="1473200"/>
            <wp:effectExtent l="0" t="0" r="0" b="0"/>
            <wp:wrapNone/>
            <wp:docPr id="324" name="Picture 3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2" name="funding funds resources financial support - small size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473">
        <w:t>There is more money from the Government to pay for disability sport</w:t>
      </w:r>
      <w:r w:rsidR="001E0942">
        <w:t xml:space="preserve"> and active recreation</w:t>
      </w:r>
      <w:r w:rsidR="00E13473">
        <w:t>.</w:t>
      </w:r>
    </w:p>
    <w:p w14:paraId="20909457" w14:textId="423EB6FD" w:rsidR="00E13473" w:rsidRDefault="00095DC8" w:rsidP="00E1347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86624" behindDoc="0" locked="0" layoutInCell="1" allowOverlap="1" wp14:anchorId="5206E78E" wp14:editId="0689EE88">
                <wp:simplePos x="0" y="0"/>
                <wp:positionH relativeFrom="column">
                  <wp:posOffset>55977</wp:posOffset>
                </wp:positionH>
                <wp:positionV relativeFrom="paragraph">
                  <wp:posOffset>-459252</wp:posOffset>
                </wp:positionV>
                <wp:extent cx="1866900" cy="1708150"/>
                <wp:effectExtent l="0" t="0" r="0" b="0"/>
                <wp:wrapNone/>
                <wp:docPr id="327" name="Group 3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1708150"/>
                          <a:chOff x="0" y="0"/>
                          <a:chExt cx="1866900" cy="1708150"/>
                        </a:xfrm>
                      </wpg:grpSpPr>
                      <pic:pic xmlns:pic="http://schemas.openxmlformats.org/drawingml/2006/picture">
                        <pic:nvPicPr>
                          <pic:cNvPr id="325" name="Picture 3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150" cy="1708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Graphic 3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>
                              <a:ext uri="{96DAC541-7B7A-43D3-8B79-37D633B846F1}">
                                <asvg:svgBlip xmlns:asvg="http://schemas.microsoft.com/office/drawing/2016/SVG/main" r:embed="rId1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1143000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C367E2" id="Group 327" o:spid="_x0000_s1026" style="position:absolute;margin-left:4.4pt;margin-top:-36.15pt;width:147pt;height:134.5pt;z-index:252186624" coordsize="18669,17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">
                <v:shape id="Picture 325" o:spid="_x0000_s1027" type="#_x0000_t75" style="position:absolute;width:17081;height:17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">
                  <v:imagedata r:id="rId189" o:title=""/>
                </v:shape>
                <v:shape id="Graphic 326" o:spid="_x0000_s1028" type="#_x0000_t75" style="position:absolute;left:13716;top:11430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">
                  <v:imagedata r:id="rId190" o:title=""/>
                </v:shape>
              </v:group>
            </w:pict>
          </mc:Fallback>
        </mc:AlternateContent>
      </w:r>
      <w:r w:rsidR="00E13473">
        <w:t>There are still not enough resources for disability sport</w:t>
      </w:r>
      <w:r w:rsidR="001E0942">
        <w:t xml:space="preserve"> and active recreation</w:t>
      </w:r>
      <w:r w:rsidR="00E13473">
        <w:t>.</w:t>
      </w:r>
    </w:p>
    <w:p w14:paraId="1695F33C" w14:textId="1877DFDC" w:rsidR="00E13473" w:rsidRDefault="00E13473" w:rsidP="00E13473"/>
    <w:p w14:paraId="69E54A21" w14:textId="250666D4" w:rsidR="00E13473" w:rsidRDefault="00E13473" w:rsidP="00E13473"/>
    <w:p w14:paraId="3CC0F263" w14:textId="5D480174" w:rsidR="00E13473" w:rsidRDefault="00546F8E" w:rsidP="00E13473">
      <w:r>
        <w:rPr>
          <w:noProof/>
        </w:rPr>
        <mc:AlternateContent>
          <mc:Choice Requires="wpg">
            <w:drawing>
              <wp:anchor distT="0" distB="0" distL="114300" distR="114300" simplePos="0" relativeHeight="252191744" behindDoc="0" locked="0" layoutInCell="1" allowOverlap="1" wp14:anchorId="68A61CD3" wp14:editId="2B98232B">
                <wp:simplePos x="0" y="0"/>
                <wp:positionH relativeFrom="column">
                  <wp:posOffset>55196</wp:posOffset>
                </wp:positionH>
                <wp:positionV relativeFrom="paragraph">
                  <wp:posOffset>533156</wp:posOffset>
                </wp:positionV>
                <wp:extent cx="1981200" cy="1524000"/>
                <wp:effectExtent l="0" t="0" r="0" b="0"/>
                <wp:wrapNone/>
                <wp:docPr id="330" name="Group 3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200" cy="1524000"/>
                          <a:chOff x="0" y="0"/>
                          <a:chExt cx="1981200" cy="1524000"/>
                        </a:xfrm>
                      </wpg:grpSpPr>
                      <pic:pic xmlns:pic="http://schemas.openxmlformats.org/drawingml/2006/picture">
                        <pic:nvPicPr>
                          <pic:cNvPr id="328" name="Picture 3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180" cy="1464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Graphic 3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>
                              <a:ext uri="{96DAC541-7B7A-43D3-8B79-37D633B846F1}">
                                <asvg:svgBlip xmlns:asvg="http://schemas.microsoft.com/office/drawing/2016/SVG/main" r:embed="rId1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5900" y="1028700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DAC905" id="Group 330" o:spid="_x0000_s1026" style="position:absolute;margin-left:4.35pt;margin-top:42pt;width:156pt;height:120pt;z-index:252191744" coordsize="19812,15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">
                <v:shape id="Picture 328" o:spid="_x0000_s1027" type="#_x0000_t75" style="position:absolute;width:18211;height:14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">
                  <v:imagedata r:id="rId192" o:title=""/>
                </v:shape>
                <v:shape id="Graphic 329" o:spid="_x0000_s1028" type="#_x0000_t75" style="position:absolute;left:14859;top:10287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">
                  <v:imagedata r:id="rId190" o:title=""/>
                </v:shape>
              </v:group>
            </w:pict>
          </mc:Fallback>
        </mc:AlternateContent>
      </w:r>
      <w:r w:rsidR="00E13473">
        <w:t xml:space="preserve">Other things that still make it harder for disabled people to </w:t>
      </w:r>
      <w:r w:rsidR="001E0942">
        <w:t>do sport and active recreation</w:t>
      </w:r>
      <w:r w:rsidR="00E13473">
        <w:t xml:space="preserve"> are:</w:t>
      </w:r>
    </w:p>
    <w:p w14:paraId="6E4E64EB" w14:textId="22127565" w:rsidR="00E13473" w:rsidRPr="00E13473" w:rsidRDefault="00E13473" w:rsidP="00E13473">
      <w:pPr>
        <w:pStyle w:val="Listtoplevel"/>
      </w:pPr>
      <w:r>
        <w:rPr>
          <w:b/>
          <w:bCs/>
        </w:rPr>
        <w:t>ableism</w:t>
      </w:r>
    </w:p>
    <w:p w14:paraId="3B710FE6" w14:textId="2B671DE7" w:rsidR="00E13473" w:rsidRDefault="00E13473" w:rsidP="00E13473">
      <w:pPr>
        <w:pStyle w:val="Listtoplevel"/>
      </w:pPr>
      <w:r>
        <w:t>organisations in the sector not working together.</w:t>
      </w:r>
    </w:p>
    <w:p w14:paraId="2DF2F55F" w14:textId="77777777" w:rsidR="00546F8E" w:rsidRDefault="00546F8E" w:rsidP="00095DC8"/>
    <w:p w14:paraId="22C61AFF" w14:textId="2EAED70C" w:rsidR="00546F8E" w:rsidRDefault="00546F8E" w:rsidP="00095DC8">
      <w:pPr>
        <w:rPr>
          <w:b/>
          <w:bCs/>
        </w:rPr>
      </w:pPr>
    </w:p>
    <w:p w14:paraId="51833C3B" w14:textId="571A3091" w:rsidR="00E13473" w:rsidRDefault="00DA13EF" w:rsidP="00E13473">
      <w:r>
        <w:rPr>
          <w:noProof/>
        </w:rPr>
        <w:drawing>
          <wp:anchor distT="0" distB="0" distL="114300" distR="114300" simplePos="0" relativeHeight="252194816" behindDoc="0" locked="0" layoutInCell="1" allowOverlap="1" wp14:anchorId="5D615425" wp14:editId="31B5EED5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1943100" cy="1389587"/>
            <wp:effectExtent l="0" t="0" r="0" b="1270"/>
            <wp:wrapNone/>
            <wp:docPr id="333" name="Picture 3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equality-scales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389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BE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2672" behindDoc="1" locked="0" layoutInCell="1" allowOverlap="1" wp14:anchorId="2710CA46" wp14:editId="50CA64B1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3200400"/>
                <wp:effectExtent l="0" t="0" r="5080" b="0"/>
                <wp:wrapNone/>
                <wp:docPr id="54" name="Rectangle 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200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06D33D" id="Rectangle 54" o:spid="_x0000_s1026" alt="&quot;&quot;" style="position:absolute;margin-left:171pt;margin-top:-9pt;width:280.1pt;height:252pt;z-index:-25138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  <w:r w:rsidR="00052261">
        <w:rPr>
          <w:b/>
          <w:bCs/>
        </w:rPr>
        <w:t xml:space="preserve">Ableism </w:t>
      </w:r>
      <w:r w:rsidR="00052261">
        <w:t>is believing that:</w:t>
      </w:r>
    </w:p>
    <w:p w14:paraId="40148633" w14:textId="34E64FA0" w:rsidR="00052261" w:rsidRDefault="00DA13EF" w:rsidP="00052261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198912" behindDoc="0" locked="0" layoutInCell="1" allowOverlap="1" wp14:anchorId="02898FF6" wp14:editId="5572D72E">
                <wp:simplePos x="0" y="0"/>
                <wp:positionH relativeFrom="column">
                  <wp:posOffset>0</wp:posOffset>
                </wp:positionH>
                <wp:positionV relativeFrom="paragraph">
                  <wp:posOffset>1135380</wp:posOffset>
                </wp:positionV>
                <wp:extent cx="1866900" cy="1866900"/>
                <wp:effectExtent l="0" t="0" r="0" b="0"/>
                <wp:wrapNone/>
                <wp:docPr id="336" name="Group 3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1866900"/>
                          <a:chOff x="0" y="0"/>
                          <a:chExt cx="1866900" cy="1866900"/>
                        </a:xfrm>
                      </wpg:grpSpPr>
                      <pic:pic xmlns:pic="http://schemas.openxmlformats.org/drawingml/2006/picture">
                        <pic:nvPicPr>
                          <pic:cNvPr id="334" name="Picture 33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Graphic 3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>
                              <a:ext uri="{96DAC541-7B7A-43D3-8B79-37D633B846F1}">
                                <asvg:svgBlip xmlns:asvg="http://schemas.microsoft.com/office/drawing/2016/SVG/main" r:embed="rId1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1371600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390FB1" id="Group 336" o:spid="_x0000_s1026" alt="&quot;&quot;" style="position:absolute;margin-left:0;margin-top:89.4pt;width:147pt;height:147pt;z-index:252198912" coordsize="18669,186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">
                <v:shape id="Picture 334" o:spid="_x0000_s1027" type="#_x0000_t75" alt="&quot;&quot;" style="position:absolute;width:16427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">
                  <v:imagedata r:id="rId196" o:title=""/>
                </v:shape>
                <v:shape id="Graphic 335" o:spid="_x0000_s1028" type="#_x0000_t75" alt="&quot;&quot;" style="position:absolute;left:13716;top:13716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">
                  <v:imagedata r:id="rId69" o:title=""/>
                </v:shape>
              </v:group>
            </w:pict>
          </mc:Fallback>
        </mc:AlternateContent>
      </w:r>
      <w:r w:rsidR="00052261">
        <w:t>disabled people are less important than non-disabled people</w:t>
      </w:r>
    </w:p>
    <w:p w14:paraId="6EE596C5" w14:textId="3765D05C" w:rsidR="00052261" w:rsidRDefault="00052261" w:rsidP="00095DC8">
      <w:pPr>
        <w:pStyle w:val="Listtoplevel"/>
      </w:pPr>
      <w:r>
        <w:t>disabled people cannot do the same things as non-disabled people.</w:t>
      </w:r>
    </w:p>
    <w:p w14:paraId="44A37697" w14:textId="56F986DF" w:rsidR="00052261" w:rsidRDefault="00052261">
      <w:pPr>
        <w:spacing w:line="240" w:lineRule="auto"/>
        <w:ind w:left="0"/>
      </w:pPr>
      <w:r>
        <w:br w:type="page"/>
      </w:r>
    </w:p>
    <w:p w14:paraId="3DB80FA0" w14:textId="0926BC0F" w:rsidR="00052261" w:rsidRPr="00052261" w:rsidRDefault="00052261" w:rsidP="00052261">
      <w:pPr>
        <w:pStyle w:val="Heading1"/>
      </w:pPr>
      <w:bookmarkStart w:id="5" w:name="_What_the_disability"/>
      <w:bookmarkEnd w:id="5"/>
      <w:r>
        <w:lastRenderedPageBreak/>
        <w:t>What the disability community thinks will happen in the future</w:t>
      </w:r>
    </w:p>
    <w:p w14:paraId="2834AB9A" w14:textId="011D2639" w:rsidR="00E13473" w:rsidRDefault="00E13473" w:rsidP="00E13473"/>
    <w:p w14:paraId="0D060F9A" w14:textId="565014CC" w:rsidR="00052261" w:rsidRDefault="003F5F3A" w:rsidP="00E13473">
      <w:r>
        <w:rPr>
          <w:noProof/>
        </w:rPr>
        <w:drawing>
          <wp:anchor distT="0" distB="0" distL="114300" distR="114300" simplePos="0" relativeHeight="252200960" behindDoc="0" locked="0" layoutInCell="1" allowOverlap="1" wp14:anchorId="2C826BC6" wp14:editId="49296E21">
            <wp:simplePos x="0" y="0"/>
            <wp:positionH relativeFrom="column">
              <wp:posOffset>0</wp:posOffset>
            </wp:positionH>
            <wp:positionV relativeFrom="paragraph">
              <wp:posOffset>103505</wp:posOffset>
            </wp:positionV>
            <wp:extent cx="1485900" cy="1485900"/>
            <wp:effectExtent l="0" t="0" r="0" b="0"/>
            <wp:wrapNone/>
            <wp:docPr id="337" name="Picture 3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97" name="questionnaire feedback survey 2.pn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FEF5F0" w14:textId="25A58EE7" w:rsidR="00052261" w:rsidRDefault="00052261" w:rsidP="00E13473">
      <w:r>
        <w:t xml:space="preserve">As part of writing the report Sport NZ did a </w:t>
      </w:r>
      <w:r w:rsidRPr="00546F8E">
        <w:rPr>
          <w:b/>
          <w:bCs/>
        </w:rPr>
        <w:t>survey</w:t>
      </w:r>
      <w:r>
        <w:t>.</w:t>
      </w:r>
    </w:p>
    <w:p w14:paraId="31141A14" w14:textId="442A22DE" w:rsidR="00052261" w:rsidRDefault="00052261" w:rsidP="00E13473"/>
    <w:p w14:paraId="1F887AE3" w14:textId="01082217" w:rsidR="00546F8E" w:rsidRDefault="00546F8E" w:rsidP="00E13473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320768" behindDoc="1" locked="0" layoutInCell="1" allowOverlap="1" wp14:anchorId="6B62540A" wp14:editId="27FF388D">
                <wp:simplePos x="0" y="0"/>
                <wp:positionH relativeFrom="margin">
                  <wp:posOffset>2171700</wp:posOffset>
                </wp:positionH>
                <wp:positionV relativeFrom="paragraph">
                  <wp:posOffset>185420</wp:posOffset>
                </wp:positionV>
                <wp:extent cx="3557270" cy="2978150"/>
                <wp:effectExtent l="0" t="0" r="5080" b="0"/>
                <wp:wrapNone/>
                <wp:docPr id="590733406" name="Rectangle 5907334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978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D91921" id="Rectangle 590733406" o:spid="_x0000_s1026" style="position:absolute;margin-left:171pt;margin-top:14.6pt;width:280.1pt;height:234.5pt;z-index:-25099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" fillcolor="#bdd6ee [1304]" stroked="f" strokeweight="1pt">
                <w10:wrap anchorx="margin"/>
              </v:rect>
            </w:pict>
          </mc:Fallback>
        </mc:AlternateContent>
      </w:r>
    </w:p>
    <w:p w14:paraId="268A4488" w14:textId="3BBB724E" w:rsidR="00546F8E" w:rsidRDefault="00546F8E" w:rsidP="00546F8E">
      <w:r>
        <w:rPr>
          <w:noProof/>
        </w:rPr>
        <w:drawing>
          <wp:anchor distT="0" distB="0" distL="114300" distR="114300" simplePos="0" relativeHeight="252318720" behindDoc="0" locked="0" layoutInCell="1" allowOverlap="1" wp14:anchorId="32C64046" wp14:editId="3EF49CA0">
            <wp:simplePos x="0" y="0"/>
            <wp:positionH relativeFrom="column">
              <wp:posOffset>0</wp:posOffset>
            </wp:positionH>
            <wp:positionV relativeFrom="paragraph">
              <wp:posOffset>596900</wp:posOffset>
            </wp:positionV>
            <wp:extent cx="1600200" cy="1182370"/>
            <wp:effectExtent l="0" t="0" r="0" b="0"/>
            <wp:wrapNone/>
            <wp:docPr id="590733399" name="Picture 5907333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99" name="Feedback Online survey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A </w:t>
      </w:r>
      <w:r>
        <w:rPr>
          <w:b/>
          <w:bCs/>
        </w:rPr>
        <w:t xml:space="preserve">survey </w:t>
      </w:r>
      <w:r>
        <w:t xml:space="preserve">is a set of questions that lots of people answer. </w:t>
      </w:r>
    </w:p>
    <w:p w14:paraId="2173E38F" w14:textId="518C9E60" w:rsidR="00546F8E" w:rsidRDefault="00546F8E" w:rsidP="00546F8E"/>
    <w:p w14:paraId="75EDA9BB" w14:textId="2C8C4E36" w:rsidR="00546F8E" w:rsidRDefault="00546F8E" w:rsidP="00546F8E"/>
    <w:p w14:paraId="39956165" w14:textId="6CEAF4BB" w:rsidR="00546F8E" w:rsidRDefault="00546F8E" w:rsidP="00546F8E">
      <w:r>
        <w:t xml:space="preserve">Surveys are used to find out information like what people think about </w:t>
      </w:r>
      <w:r w:rsidR="001E0942">
        <w:t>doing sport and active recreation</w:t>
      </w:r>
      <w:r>
        <w:t>.</w:t>
      </w:r>
    </w:p>
    <w:p w14:paraId="77FFAC84" w14:textId="77777777" w:rsidR="00546F8E" w:rsidRDefault="00546F8E" w:rsidP="00E13473"/>
    <w:p w14:paraId="0BD2ECB9" w14:textId="64738966" w:rsidR="00052261" w:rsidRDefault="006D3588" w:rsidP="00E13473">
      <w:r>
        <w:rPr>
          <w:noProof/>
        </w:rPr>
        <w:drawing>
          <wp:anchor distT="0" distB="0" distL="114300" distR="114300" simplePos="0" relativeHeight="252201984" behindDoc="0" locked="0" layoutInCell="1" allowOverlap="1" wp14:anchorId="462BC5E1" wp14:editId="157B86F2">
            <wp:simplePos x="0" y="0"/>
            <wp:positionH relativeFrom="column">
              <wp:posOffset>0</wp:posOffset>
            </wp:positionH>
            <wp:positionV relativeFrom="paragraph">
              <wp:posOffset>71120</wp:posOffset>
            </wp:positionV>
            <wp:extent cx="1600200" cy="1600200"/>
            <wp:effectExtent l="0" t="0" r="0" b="0"/>
            <wp:wrapNone/>
            <wp:docPr id="338" name="Picture 3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Think4.pn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D460A2" w14:textId="221612DE" w:rsidR="00052261" w:rsidRDefault="00052261" w:rsidP="00052261">
      <w:r>
        <w:t xml:space="preserve">The survey asked the </w:t>
      </w:r>
      <w:r>
        <w:rPr>
          <w:b/>
          <w:bCs/>
        </w:rPr>
        <w:t>disability</w:t>
      </w:r>
      <w:r w:rsidR="00546F8E">
        <w:rPr>
          <w:b/>
          <w:bCs/>
        </w:rPr>
        <w:t xml:space="preserve"> sport</w:t>
      </w:r>
      <w:r w:rsidR="001E0942">
        <w:rPr>
          <w:b/>
          <w:bCs/>
        </w:rPr>
        <w:t xml:space="preserve"> and active recreation</w:t>
      </w:r>
      <w:r>
        <w:rPr>
          <w:b/>
          <w:bCs/>
        </w:rPr>
        <w:t xml:space="preserve"> community</w:t>
      </w:r>
      <w:r>
        <w:t xml:space="preserve"> what they think will happen with disability sport</w:t>
      </w:r>
      <w:r w:rsidR="001E0942">
        <w:t xml:space="preserve"> and active recreation</w:t>
      </w:r>
      <w:r>
        <w:t xml:space="preserve"> in the future.</w:t>
      </w:r>
      <w:r w:rsidR="00C80BE6" w:rsidRPr="00C80BE6">
        <w:rPr>
          <w:noProof/>
          <w:lang w:val="en-NZ" w:eastAsia="en-NZ"/>
        </w:rPr>
        <w:t xml:space="preserve"> </w:t>
      </w:r>
    </w:p>
    <w:p w14:paraId="732CDA5D" w14:textId="3E4349AA" w:rsidR="00052261" w:rsidRDefault="00052261" w:rsidP="003F5F3A">
      <w:pPr>
        <w:ind w:left="0"/>
      </w:pPr>
    </w:p>
    <w:p w14:paraId="20E46398" w14:textId="13542E8C" w:rsidR="00052261" w:rsidRDefault="003F5F3A" w:rsidP="00052261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34720" behindDoc="1" locked="0" layoutInCell="1" allowOverlap="1" wp14:anchorId="33A5D8AB" wp14:editId="7CF66380">
                <wp:simplePos x="0" y="0"/>
                <wp:positionH relativeFrom="margin">
                  <wp:posOffset>2171700</wp:posOffset>
                </wp:positionH>
                <wp:positionV relativeFrom="paragraph">
                  <wp:posOffset>-114935</wp:posOffset>
                </wp:positionV>
                <wp:extent cx="3557270" cy="3225800"/>
                <wp:effectExtent l="0" t="0" r="5080" b="0"/>
                <wp:wrapNone/>
                <wp:docPr id="55" name="Rectangle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225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FCEEFE" w14:textId="42C242EB" w:rsidR="00700EB8" w:rsidRPr="009C6369" w:rsidRDefault="00700EB8" w:rsidP="009C6369">
                            <w:pPr>
                              <w:ind w:left="0"/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5D8AB" id="Rectangle 55" o:spid="_x0000_s1033" style="position:absolute;left:0;text-align:left;margin-left:171pt;margin-top:-9.05pt;width:280.1pt;height:254pt;z-index:-25138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" fillcolor="#bdd6ee [1304]" stroked="f" strokeweight="1pt">
                <v:textbox>
                  <w:txbxContent>
                    <w:p w14:paraId="51FCEEFE" w14:textId="42C242EB" w:rsidR="00700EB8" w:rsidRPr="009C6369" w:rsidRDefault="00700EB8" w:rsidP="009C6369">
                      <w:pPr>
                        <w:ind w:left="0"/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546F8E">
        <w:rPr>
          <w:noProof/>
        </w:rPr>
        <w:drawing>
          <wp:anchor distT="0" distB="0" distL="114300" distR="114300" simplePos="0" relativeHeight="252203008" behindDoc="0" locked="0" layoutInCell="1" allowOverlap="1" wp14:anchorId="1B6DEB02" wp14:editId="5B2FDAB8">
            <wp:simplePos x="0" y="0"/>
            <wp:positionH relativeFrom="column">
              <wp:posOffset>-562610</wp:posOffset>
            </wp:positionH>
            <wp:positionV relativeFrom="paragraph">
              <wp:posOffset>-7620</wp:posOffset>
            </wp:positionV>
            <wp:extent cx="2400300" cy="2400300"/>
            <wp:effectExtent l="0" t="0" r="0" b="0"/>
            <wp:wrapNone/>
            <wp:docPr id="339" name="Picture 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Tricycle ride bike sport recreation.png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261">
        <w:t xml:space="preserve">Here the </w:t>
      </w:r>
      <w:r w:rsidR="00052261">
        <w:rPr>
          <w:b/>
          <w:bCs/>
        </w:rPr>
        <w:t>disability</w:t>
      </w:r>
      <w:r w:rsidR="00546F8E">
        <w:rPr>
          <w:b/>
          <w:bCs/>
        </w:rPr>
        <w:t xml:space="preserve"> sport</w:t>
      </w:r>
      <w:r w:rsidR="001E0942">
        <w:rPr>
          <w:b/>
          <w:bCs/>
        </w:rPr>
        <w:t xml:space="preserve"> and </w:t>
      </w:r>
      <w:r>
        <w:rPr>
          <w:b/>
          <w:bCs/>
        </w:rPr>
        <w:br/>
      </w:r>
      <w:r w:rsidR="001E0942">
        <w:rPr>
          <w:b/>
          <w:bCs/>
        </w:rPr>
        <w:t>active recreation</w:t>
      </w:r>
      <w:r w:rsidR="00052261">
        <w:rPr>
          <w:b/>
          <w:bCs/>
        </w:rPr>
        <w:t xml:space="preserve"> community</w:t>
      </w:r>
      <w:r w:rsidR="00052261">
        <w:t xml:space="preserve"> means people who:</w:t>
      </w:r>
    </w:p>
    <w:p w14:paraId="0CE5BDB6" w14:textId="462D23C7" w:rsidR="00052261" w:rsidRDefault="00052261" w:rsidP="00052261">
      <w:pPr>
        <w:pStyle w:val="Listtoplevel"/>
      </w:pPr>
      <w:r>
        <w:t>work for disability sport</w:t>
      </w:r>
      <w:r w:rsidR="001E0942">
        <w:t xml:space="preserve"> and active recreation</w:t>
      </w:r>
      <w:r>
        <w:t xml:space="preserve"> organisations</w:t>
      </w:r>
    </w:p>
    <w:p w14:paraId="78006408" w14:textId="62C7D30C" w:rsidR="00052261" w:rsidRDefault="00700EB8" w:rsidP="00052261">
      <w:pPr>
        <w:pStyle w:val="Listtoplevel"/>
      </w:pPr>
      <w:r>
        <w:t>do</w:t>
      </w:r>
      <w:r w:rsidR="00EA5525">
        <w:t xml:space="preserve"> disability sport</w:t>
      </w:r>
      <w:r>
        <w:t xml:space="preserve"> and active recreation</w:t>
      </w:r>
      <w:r w:rsidR="00EA5525">
        <w:t>.</w:t>
      </w:r>
    </w:p>
    <w:p w14:paraId="0E8E3182" w14:textId="5988FE94" w:rsidR="00EA5525" w:rsidRDefault="00EA5525" w:rsidP="00EA5525"/>
    <w:p w14:paraId="779B589E" w14:textId="1DA391F9" w:rsidR="00EA5525" w:rsidRDefault="00EA5525" w:rsidP="00EA5525"/>
    <w:p w14:paraId="230230A9" w14:textId="77777777" w:rsidR="00700EB8" w:rsidRDefault="00700EB8">
      <w:pPr>
        <w:spacing w:line="240" w:lineRule="auto"/>
        <w:ind w:left="0"/>
      </w:pPr>
      <w:r>
        <w:br w:type="page"/>
      </w:r>
    </w:p>
    <w:p w14:paraId="2723B894" w14:textId="558D2646" w:rsidR="00EA5525" w:rsidRDefault="006D3588" w:rsidP="00EA5525">
      <w:r>
        <w:rPr>
          <w:noProof/>
        </w:rPr>
        <w:lastRenderedPageBreak/>
        <w:drawing>
          <wp:anchor distT="0" distB="0" distL="114300" distR="114300" simplePos="0" relativeHeight="252204032" behindDoc="0" locked="0" layoutInCell="1" allowOverlap="1" wp14:anchorId="727FD903" wp14:editId="2FE5946B">
            <wp:simplePos x="0" y="0"/>
            <wp:positionH relativeFrom="column">
              <wp:posOffset>0</wp:posOffset>
            </wp:positionH>
            <wp:positionV relativeFrom="paragraph">
              <wp:posOffset>-341983</wp:posOffset>
            </wp:positionV>
            <wp:extent cx="1663281" cy="2171700"/>
            <wp:effectExtent l="0" t="0" r="0" b="0"/>
            <wp:wrapNone/>
            <wp:docPr id="340" name="Picture 3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Thumbs up happy yes hijab.pn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281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5525">
        <w:t xml:space="preserve">If things are going well in the future the disability </w:t>
      </w:r>
      <w:r w:rsidR="00546F8E">
        <w:t>sport</w:t>
      </w:r>
      <w:r w:rsidR="00700EB8">
        <w:t xml:space="preserve"> and active recreation</w:t>
      </w:r>
      <w:r w:rsidR="00546F8E">
        <w:t xml:space="preserve"> </w:t>
      </w:r>
      <w:r w:rsidR="00EA5525">
        <w:t>community thinks that:</w:t>
      </w:r>
    </w:p>
    <w:p w14:paraId="4242C1A9" w14:textId="0F968CA4" w:rsidR="00005A72" w:rsidRDefault="00005A72" w:rsidP="00005A72">
      <w:pPr>
        <w:pStyle w:val="Listtoplevel"/>
      </w:pPr>
      <w:r>
        <w:t>disabled people will be included in all sport</w:t>
      </w:r>
      <w:r w:rsidR="00700EB8">
        <w:t xml:space="preserve"> and active recreation</w:t>
      </w:r>
    </w:p>
    <w:p w14:paraId="6A317602" w14:textId="5C344F7B" w:rsidR="00005A72" w:rsidRDefault="006D3588" w:rsidP="00005A72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5DDA14EC" wp14:editId="79A0FBB7">
                <wp:simplePos x="0" y="0"/>
                <wp:positionH relativeFrom="column">
                  <wp:posOffset>0</wp:posOffset>
                </wp:positionH>
                <wp:positionV relativeFrom="paragraph">
                  <wp:posOffset>299085</wp:posOffset>
                </wp:positionV>
                <wp:extent cx="1837690" cy="1371600"/>
                <wp:effectExtent l="0" t="0" r="0" b="0"/>
                <wp:wrapNone/>
                <wp:docPr id="344" name="Group 3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7690" cy="1371600"/>
                          <a:chOff x="0" y="0"/>
                          <a:chExt cx="1837690" cy="1371600"/>
                        </a:xfrm>
                      </wpg:grpSpPr>
                      <pic:pic xmlns:pic="http://schemas.openxmlformats.org/drawingml/2006/picture">
                        <pic:nvPicPr>
                          <pic:cNvPr id="342" name="Picture 3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035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Text Box 34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028700"/>
                            <a:ext cx="183769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6C90424" w14:textId="77777777" w:rsidR="00700EB8" w:rsidRPr="001E5436" w:rsidRDefault="00700EB8" w:rsidP="006D3588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Sport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DA14EC" id="Group 344" o:spid="_x0000_s1034" alt="&quot;&quot;" style="position:absolute;left:0;text-align:left;margin-left:0;margin-top:23.55pt;width:144.7pt;height:108pt;z-index:252209152" coordsize="18376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">
                <v:shape id="Picture 342" o:spid="_x0000_s1035" type="#_x0000_t75" alt="&quot;&quot;" style="position:absolute;width:18376;height:10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">
                  <v:imagedata r:id="rId20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43" o:spid="_x0000_s1036" type="#_x0000_t202" alt="&quot;&quot;" style="position:absolute;top:10287;width:1837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" fillcolor="white [3201]" stroked="f" strokeweight=".5pt">
                  <v:textbox>
                    <w:txbxContent>
                      <w:p w14:paraId="26C90424" w14:textId="77777777" w:rsidR="00700EB8" w:rsidRPr="001E5436" w:rsidRDefault="00700EB8" w:rsidP="006D3588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Sport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05A72">
        <w:t>it will be easy to know what people need to do to get better at their sport</w:t>
      </w:r>
    </w:p>
    <w:p w14:paraId="7210F1EB" w14:textId="43169CE0" w:rsidR="00005A72" w:rsidRDefault="006D3588" w:rsidP="00005A72">
      <w:pPr>
        <w:pStyle w:val="Listtoplevel"/>
      </w:pPr>
      <w:r>
        <w:drawing>
          <wp:anchor distT="0" distB="0" distL="114300" distR="114300" simplePos="0" relativeHeight="252211200" behindDoc="0" locked="0" layoutInCell="1" allowOverlap="1" wp14:anchorId="65E1C504" wp14:editId="44BBF489">
            <wp:simplePos x="0" y="0"/>
            <wp:positionH relativeFrom="column">
              <wp:posOffset>0</wp:posOffset>
            </wp:positionH>
            <wp:positionV relativeFrom="paragraph">
              <wp:posOffset>452755</wp:posOffset>
            </wp:positionV>
            <wp:extent cx="1600200" cy="1600200"/>
            <wp:effectExtent l="0" t="0" r="0" b="0"/>
            <wp:wrapNone/>
            <wp:docPr id="345" name="Picture 3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2" name="funding funds resources financial support - small size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A72">
        <w:t>there will be more resources for disability sport</w:t>
      </w:r>
      <w:r w:rsidR="00700EB8">
        <w:t xml:space="preserve"> and active recreation</w:t>
      </w:r>
    </w:p>
    <w:p w14:paraId="0AF27D5C" w14:textId="03C914FF" w:rsidR="00005A72" w:rsidRDefault="00005A72" w:rsidP="00005A72">
      <w:pPr>
        <w:pStyle w:val="Listtoplevel"/>
      </w:pPr>
      <w:r>
        <w:t xml:space="preserve">the sector will work together better. </w:t>
      </w:r>
    </w:p>
    <w:p w14:paraId="749E1D78" w14:textId="26118615" w:rsidR="00005A72" w:rsidRDefault="00005A72">
      <w:pPr>
        <w:spacing w:line="240" w:lineRule="auto"/>
        <w:ind w:left="0"/>
      </w:pPr>
    </w:p>
    <w:p w14:paraId="0951A06F" w14:textId="77777777" w:rsidR="00700EB8" w:rsidRDefault="00700EB8">
      <w:pPr>
        <w:spacing w:line="240" w:lineRule="auto"/>
        <w:ind w:left="0"/>
      </w:pPr>
    </w:p>
    <w:p w14:paraId="7527284A" w14:textId="77777777" w:rsidR="00700EB8" w:rsidRDefault="00700EB8">
      <w:pPr>
        <w:spacing w:line="240" w:lineRule="auto"/>
        <w:ind w:left="0"/>
      </w:pPr>
      <w:r>
        <w:br w:type="page"/>
      </w:r>
    </w:p>
    <w:p w14:paraId="2449964D" w14:textId="72C11A9F" w:rsidR="00005A72" w:rsidRDefault="006D3588" w:rsidP="00005A72">
      <w:r>
        <w:rPr>
          <w:noProof/>
        </w:rPr>
        <w:lastRenderedPageBreak/>
        <w:drawing>
          <wp:anchor distT="0" distB="0" distL="114300" distR="114300" simplePos="0" relativeHeight="252205056" behindDoc="0" locked="0" layoutInCell="1" allowOverlap="1" wp14:anchorId="1E25AFEB" wp14:editId="6F239FF2">
            <wp:simplePos x="0" y="0"/>
            <wp:positionH relativeFrom="column">
              <wp:posOffset>1</wp:posOffset>
            </wp:positionH>
            <wp:positionV relativeFrom="paragraph">
              <wp:posOffset>-457200</wp:posOffset>
            </wp:positionV>
            <wp:extent cx="1578610" cy="1843228"/>
            <wp:effectExtent l="0" t="0" r="0" b="0"/>
            <wp:wrapNone/>
            <wp:docPr id="341" name="Picture 3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Thumbs down unhappy no hijab.pn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703" cy="1849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A72">
        <w:t>The things that could stop disability sport</w:t>
      </w:r>
      <w:r w:rsidR="00700EB8">
        <w:t xml:space="preserve"> and active recreation</w:t>
      </w:r>
      <w:r w:rsidR="00005A72">
        <w:t xml:space="preserve"> from being better in the future are:</w:t>
      </w:r>
    </w:p>
    <w:p w14:paraId="1A3EA08D" w14:textId="3C5D7A5E" w:rsidR="00005A72" w:rsidRDefault="008A0DAF" w:rsidP="00005A72">
      <w:pPr>
        <w:pStyle w:val="Listtoplevel"/>
      </w:pPr>
      <w:r>
        <w:drawing>
          <wp:anchor distT="0" distB="0" distL="114300" distR="114300" simplePos="0" relativeHeight="252212224" behindDoc="0" locked="0" layoutInCell="1" allowOverlap="1" wp14:anchorId="638290D2" wp14:editId="3DA7F30A">
            <wp:simplePos x="0" y="0"/>
            <wp:positionH relativeFrom="column">
              <wp:posOffset>0</wp:posOffset>
            </wp:positionH>
            <wp:positionV relativeFrom="paragraph">
              <wp:posOffset>554990</wp:posOffset>
            </wp:positionV>
            <wp:extent cx="1485900" cy="1398582"/>
            <wp:effectExtent l="0" t="0" r="0" b="0"/>
            <wp:wrapNone/>
            <wp:docPr id="346" name="Picture 3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wheelchair-access-non no ramp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398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A72">
        <w:t>not having enough resources</w:t>
      </w:r>
    </w:p>
    <w:p w14:paraId="67D36881" w14:textId="2C4F8C13" w:rsidR="00005A72" w:rsidRDefault="00005A72" w:rsidP="00005A72">
      <w:pPr>
        <w:pStyle w:val="Listtoplevel"/>
      </w:pPr>
      <w:r>
        <w:t xml:space="preserve">sport </w:t>
      </w:r>
      <w:r w:rsidR="00700EB8">
        <w:t xml:space="preserve">and active recreation </w:t>
      </w:r>
      <w:r>
        <w:t>not being accessible</w:t>
      </w:r>
    </w:p>
    <w:p w14:paraId="23A3D89A" w14:textId="6ECA0C4E" w:rsidR="00005A72" w:rsidRDefault="008A0DAF" w:rsidP="00005A72">
      <w:pPr>
        <w:pStyle w:val="Listtoplevel"/>
      </w:pPr>
      <w:r>
        <w:drawing>
          <wp:anchor distT="0" distB="0" distL="114300" distR="114300" simplePos="0" relativeHeight="252213248" behindDoc="0" locked="0" layoutInCell="1" allowOverlap="1" wp14:anchorId="4F734331" wp14:editId="34B92407">
            <wp:simplePos x="0" y="0"/>
            <wp:positionH relativeFrom="column">
              <wp:posOffset>-190500</wp:posOffset>
            </wp:positionH>
            <wp:positionV relativeFrom="paragraph">
              <wp:posOffset>696595</wp:posOffset>
            </wp:positionV>
            <wp:extent cx="1828800" cy="1828800"/>
            <wp:effectExtent l="0" t="0" r="0" b="0"/>
            <wp:wrapNone/>
            <wp:docPr id="347" name="Picture 3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thumb down bad no man cross clipboard.pn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A72">
        <w:t>the sector not working together</w:t>
      </w:r>
    </w:p>
    <w:p w14:paraId="58C6F82C" w14:textId="3FA7850A" w:rsidR="00005A72" w:rsidRDefault="00005A72" w:rsidP="00005A72">
      <w:pPr>
        <w:pStyle w:val="Listtoplevel"/>
      </w:pPr>
      <w:r>
        <w:t>people thinking that including disabled people in sport</w:t>
      </w:r>
      <w:r w:rsidR="00700EB8">
        <w:t xml:space="preserve"> and active recreation</w:t>
      </w:r>
      <w:r>
        <w:t xml:space="preserve"> is:</w:t>
      </w:r>
    </w:p>
    <w:p w14:paraId="753AA96B" w14:textId="375CB2F0" w:rsidR="00005A72" w:rsidRDefault="00005A72" w:rsidP="00005A72">
      <w:pPr>
        <w:pStyle w:val="Listsecondlevel"/>
      </w:pPr>
      <w:r>
        <w:t>too hard</w:t>
      </w:r>
    </w:p>
    <w:p w14:paraId="2A4ED723" w14:textId="55EE83A0" w:rsidR="00005A72" w:rsidRDefault="008A0DAF" w:rsidP="00005A72">
      <w:pPr>
        <w:pStyle w:val="Listparagraph2"/>
        <w:rPr>
          <w:lang w:eastAsia="en-US"/>
        </w:rPr>
      </w:pPr>
      <w:r>
        <w:rPr>
          <w:noProof/>
          <w:shd w:val="clear" w:color="auto" w:fill="auto"/>
          <w:lang w:eastAsia="en-US"/>
        </w:rPr>
        <mc:AlternateContent>
          <mc:Choice Requires="wpg">
            <w:drawing>
              <wp:anchor distT="0" distB="0" distL="114300" distR="114300" simplePos="0" relativeHeight="252217344" behindDoc="0" locked="0" layoutInCell="1" allowOverlap="1" wp14:anchorId="3A3C620C" wp14:editId="71C1D945">
                <wp:simplePos x="0" y="0"/>
                <wp:positionH relativeFrom="column">
                  <wp:posOffset>-44450</wp:posOffset>
                </wp:positionH>
                <wp:positionV relativeFrom="paragraph">
                  <wp:posOffset>187960</wp:posOffset>
                </wp:positionV>
                <wp:extent cx="1416050" cy="1939925"/>
                <wp:effectExtent l="0" t="0" r="0" b="0"/>
                <wp:wrapNone/>
                <wp:docPr id="350" name="Group 3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6050" cy="1939925"/>
                          <a:chOff x="0" y="0"/>
                          <a:chExt cx="1416050" cy="1939925"/>
                        </a:xfrm>
                      </wpg:grpSpPr>
                      <pic:pic xmlns:pic="http://schemas.openxmlformats.org/drawingml/2006/picture">
                        <pic:nvPicPr>
                          <pic:cNvPr id="348" name="Picture 34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450" y="0"/>
                            <a:ext cx="1371600" cy="1939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Graphic 3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>
                              <a:ext uri="{96DAC541-7B7A-43D3-8B79-37D633B846F1}">
                                <asvg:svgBlip xmlns:asvg="http://schemas.microsoft.com/office/drawing/2016/SVG/main" r:embed="rId1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41450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8CC302" id="Group 350" o:spid="_x0000_s1026" style="position:absolute;margin-left:-3.5pt;margin-top:14.8pt;width:111.5pt;height:152.75pt;z-index:252217344" coordsize="14160,19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">
                <v:shape id="Picture 348" o:spid="_x0000_s1027" type="#_x0000_t75" style="position:absolute;left:444;width:13716;height:19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">
                  <v:imagedata r:id="rId209" o:title=""/>
                </v:shape>
                <v:shape id="Graphic 349" o:spid="_x0000_s1028" type="#_x0000_t75" style="position:absolute;top:14414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">
                  <v:imagedata r:id="rId210" o:title=""/>
                </v:shape>
              </v:group>
            </w:pict>
          </mc:Fallback>
        </mc:AlternateContent>
      </w:r>
      <w:r w:rsidR="00005A72">
        <w:rPr>
          <w:lang w:eastAsia="en-US"/>
        </w:rPr>
        <w:t>not important</w:t>
      </w:r>
    </w:p>
    <w:p w14:paraId="32FCBCB4" w14:textId="0CA5845C" w:rsidR="00005A72" w:rsidRDefault="00005A72" w:rsidP="00005A72">
      <w:pPr>
        <w:pStyle w:val="ListParagraph"/>
      </w:pPr>
      <w:r>
        <w:t>there not being enough people who want to work in disability sport</w:t>
      </w:r>
      <w:r w:rsidR="00700EB8">
        <w:t xml:space="preserve"> and active recreation</w:t>
      </w:r>
      <w:r>
        <w:t>.</w:t>
      </w:r>
    </w:p>
    <w:p w14:paraId="7FD2C1E0" w14:textId="072A41F6" w:rsidR="00005A72" w:rsidRDefault="00005A72" w:rsidP="00005A72"/>
    <w:p w14:paraId="72B578C9" w14:textId="36E7B14E" w:rsidR="00005A72" w:rsidRDefault="00700EB8" w:rsidP="00700EB8">
      <w:pPr>
        <w:spacing w:line="240" w:lineRule="auto"/>
        <w:ind w:left="0"/>
      </w:pPr>
      <w:r>
        <w:br w:type="page"/>
      </w:r>
    </w:p>
    <w:p w14:paraId="6FB27B61" w14:textId="191D38B4" w:rsidR="00005A72" w:rsidRDefault="00700EB8" w:rsidP="00005A72">
      <w:r>
        <w:rPr>
          <w:noProof/>
        </w:rPr>
        <w:lastRenderedPageBreak/>
        <w:drawing>
          <wp:anchor distT="0" distB="0" distL="114300" distR="114300" simplePos="0" relativeHeight="252219392" behindDoc="0" locked="0" layoutInCell="1" allowOverlap="1" wp14:anchorId="64F69D4B" wp14:editId="1620574D">
            <wp:simplePos x="0" y="0"/>
            <wp:positionH relativeFrom="column">
              <wp:posOffset>6350</wp:posOffset>
            </wp:positionH>
            <wp:positionV relativeFrom="paragraph">
              <wp:posOffset>-117475</wp:posOffset>
            </wp:positionV>
            <wp:extent cx="1050195" cy="1485900"/>
            <wp:effectExtent l="19050" t="19050" r="17145" b="19050"/>
            <wp:wrapNone/>
            <wp:docPr id="351" name="Picture 3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shot (88).pn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195" cy="1485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A72">
        <w:t>The report talks about some things that might change what will happen with disability sport</w:t>
      </w:r>
      <w:r>
        <w:t xml:space="preserve"> and active recreation</w:t>
      </w:r>
      <w:r w:rsidR="00005A72">
        <w:t xml:space="preserve"> in the future.</w:t>
      </w:r>
    </w:p>
    <w:p w14:paraId="06DE77EB" w14:textId="51A937C4" w:rsidR="00005A72" w:rsidRDefault="00005A72" w:rsidP="00005A72"/>
    <w:p w14:paraId="63CD3277" w14:textId="77777777" w:rsidR="00700EB8" w:rsidRDefault="00700EB8" w:rsidP="00005A72"/>
    <w:p w14:paraId="023CBA00" w14:textId="708BFC88" w:rsidR="00005A72" w:rsidRDefault="008A0DAF" w:rsidP="00005A72">
      <w:r>
        <w:rPr>
          <w:noProof/>
        </w:rPr>
        <w:drawing>
          <wp:anchor distT="0" distB="0" distL="114300" distR="114300" simplePos="0" relativeHeight="252220416" behindDoc="0" locked="0" layoutInCell="1" allowOverlap="1" wp14:anchorId="4563E37E" wp14:editId="4B7301FE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828800" cy="1828800"/>
            <wp:effectExtent l="0" t="0" r="0" b="0"/>
            <wp:wrapNone/>
            <wp:docPr id="352" name="Picture 3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Thinking Right Wrong Decisions Good Bad.pn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369">
        <w:t>These changes might be:</w:t>
      </w:r>
    </w:p>
    <w:p w14:paraId="19E025C2" w14:textId="56189E0A" w:rsidR="00104369" w:rsidRDefault="00104369" w:rsidP="00104369">
      <w:pPr>
        <w:pStyle w:val="Listtoplevel"/>
      </w:pPr>
      <w:r>
        <w:t>good</w:t>
      </w:r>
    </w:p>
    <w:p w14:paraId="0973DB6C" w14:textId="6CAC54EA" w:rsidR="00104369" w:rsidRDefault="00104369" w:rsidP="00104369">
      <w:pPr>
        <w:pStyle w:val="Listtoplevel"/>
      </w:pPr>
      <w:r>
        <w:t>bad.</w:t>
      </w:r>
    </w:p>
    <w:p w14:paraId="2A42961C" w14:textId="476881FB" w:rsidR="00104369" w:rsidRDefault="00104369" w:rsidP="00104369"/>
    <w:p w14:paraId="0F4F426B" w14:textId="11E71F5A" w:rsidR="00104369" w:rsidRDefault="00104369" w:rsidP="00104369"/>
    <w:p w14:paraId="5B5C9307" w14:textId="113F2BA9" w:rsidR="00700EB8" w:rsidRDefault="00700EB8">
      <w:pPr>
        <w:spacing w:line="240" w:lineRule="auto"/>
        <w:ind w:left="0"/>
      </w:pPr>
      <w:r>
        <w:br w:type="page"/>
      </w:r>
    </w:p>
    <w:p w14:paraId="7FFCBF46" w14:textId="3F7A9B15" w:rsidR="00104369" w:rsidRDefault="00700EB8" w:rsidP="00104369">
      <w:r>
        <w:rPr>
          <w:noProof/>
        </w:rPr>
        <w:lastRenderedPageBreak/>
        <w:drawing>
          <wp:anchor distT="0" distB="0" distL="114300" distR="114300" simplePos="0" relativeHeight="252222464" behindDoc="0" locked="0" layoutInCell="1" allowOverlap="1" wp14:anchorId="29E1BB48" wp14:editId="4C0D236C">
            <wp:simplePos x="0" y="0"/>
            <wp:positionH relativeFrom="column">
              <wp:posOffset>6350</wp:posOffset>
            </wp:positionH>
            <wp:positionV relativeFrom="paragraph">
              <wp:posOffset>-99060</wp:posOffset>
            </wp:positionV>
            <wp:extent cx="1827530" cy="1140460"/>
            <wp:effectExtent l="0" t="0" r="1270" b="2540"/>
            <wp:wrapNone/>
            <wp:docPr id="353" name="Picture 3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arliament Government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27530" cy="1140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369">
        <w:t>The report thinks the most important things that could change are:</w:t>
      </w:r>
    </w:p>
    <w:p w14:paraId="5D8DBD35" w14:textId="1B168E77" w:rsidR="00104369" w:rsidRDefault="00DD45CA" w:rsidP="00104369">
      <w:pPr>
        <w:pStyle w:val="Listtoplevel"/>
      </w:pPr>
      <w:r>
        <w:drawing>
          <wp:anchor distT="0" distB="0" distL="114300" distR="114300" simplePos="0" relativeHeight="252223488" behindDoc="0" locked="0" layoutInCell="1" allowOverlap="1" wp14:anchorId="36459D2C" wp14:editId="15F3F7B8">
            <wp:simplePos x="0" y="0"/>
            <wp:positionH relativeFrom="column">
              <wp:posOffset>6350</wp:posOffset>
            </wp:positionH>
            <wp:positionV relativeFrom="paragraph">
              <wp:posOffset>567055</wp:posOffset>
            </wp:positionV>
            <wp:extent cx="1828800" cy="1828800"/>
            <wp:effectExtent l="0" t="0" r="0" b="0"/>
            <wp:wrapNone/>
            <wp:docPr id="354" name="Picture 3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healthy food fruit vegetables.pn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369">
        <w:t>how many people want to work in disability sport</w:t>
      </w:r>
      <w:r w:rsidR="00700EB8">
        <w:t xml:space="preserve"> and active recreation</w:t>
      </w:r>
    </w:p>
    <w:p w14:paraId="386C9D1C" w14:textId="7C676088" w:rsidR="00104369" w:rsidRDefault="00104369" w:rsidP="00104369">
      <w:pPr>
        <w:pStyle w:val="Listtoplevel"/>
      </w:pPr>
      <w:r>
        <w:t>what the Government spends money on</w:t>
      </w:r>
    </w:p>
    <w:p w14:paraId="5358C039" w14:textId="6AC358A5" w:rsidR="00104369" w:rsidRDefault="00DD45CA" w:rsidP="00104369">
      <w:pPr>
        <w:pStyle w:val="Listtoplevel"/>
      </w:pPr>
      <w:r>
        <w:drawing>
          <wp:anchor distT="0" distB="0" distL="114300" distR="114300" simplePos="0" relativeHeight="252226560" behindDoc="0" locked="0" layoutInCell="1" allowOverlap="1" wp14:anchorId="104618E5" wp14:editId="3B2F0588">
            <wp:simplePos x="0" y="0"/>
            <wp:positionH relativeFrom="column">
              <wp:posOffset>0</wp:posOffset>
            </wp:positionH>
            <wp:positionV relativeFrom="paragraph">
              <wp:posOffset>473710</wp:posOffset>
            </wp:positionV>
            <wp:extent cx="2057400" cy="1314673"/>
            <wp:effectExtent l="0" t="0" r="0" b="0"/>
            <wp:wrapNone/>
            <wp:docPr id="356" name="Picture 3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379" name="group of disabled people-01.pn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314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369">
        <w:t>how healthy New Zealanders are</w:t>
      </w:r>
    </w:p>
    <w:p w14:paraId="1E8DEC56" w14:textId="7CD74D74" w:rsidR="00104369" w:rsidRDefault="00104369" w:rsidP="00104369">
      <w:pPr>
        <w:pStyle w:val="Listtoplevel"/>
      </w:pPr>
      <w:r>
        <w:t>what New Zealanders think about disabled people</w:t>
      </w:r>
    </w:p>
    <w:p w14:paraId="0015FBCF" w14:textId="2C8E98FB" w:rsidR="00104369" w:rsidRDefault="00DD45CA" w:rsidP="00104369">
      <w:pPr>
        <w:pStyle w:val="Listtoplevel"/>
      </w:pPr>
      <w:r>
        <w:drawing>
          <wp:anchor distT="0" distB="0" distL="114300" distR="114300" simplePos="0" relativeHeight="252224512" behindDoc="0" locked="0" layoutInCell="1" allowOverlap="1" wp14:anchorId="3F3614E8" wp14:editId="5FF4535D">
            <wp:simplePos x="0" y="0"/>
            <wp:positionH relativeFrom="column">
              <wp:posOffset>0</wp:posOffset>
            </wp:positionH>
            <wp:positionV relativeFrom="paragraph">
              <wp:posOffset>366395</wp:posOffset>
            </wp:positionV>
            <wp:extent cx="1737360" cy="1737360"/>
            <wp:effectExtent l="0" t="0" r="0" b="0"/>
            <wp:wrapNone/>
            <wp:docPr id="355" name="Picture 3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Stress upset.pn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369">
        <w:t>how much money / time New Zealanders can spend on doing sport</w:t>
      </w:r>
      <w:r w:rsidR="00700EB8">
        <w:t xml:space="preserve"> and active recreation</w:t>
      </w:r>
    </w:p>
    <w:p w14:paraId="647A3359" w14:textId="4AAF768A" w:rsidR="00104369" w:rsidRDefault="00700EB8" w:rsidP="00104369">
      <w:pPr>
        <w:pStyle w:val="Listtoplevel"/>
      </w:pPr>
      <w:r>
        <w:t>how people feel about doing sport and active recreation</w:t>
      </w:r>
      <w:r w:rsidR="00104369">
        <w:t xml:space="preserve">. </w:t>
      </w:r>
    </w:p>
    <w:p w14:paraId="1386216E" w14:textId="77777777" w:rsidR="00700EB8" w:rsidRDefault="00700EB8">
      <w:pPr>
        <w:spacing w:line="240" w:lineRule="auto"/>
        <w:ind w:left="0"/>
        <w:rPr>
          <w:rFonts w:eastAsia="Arial Unicode MS"/>
          <w:b/>
          <w:noProof/>
          <w:kern w:val="28"/>
          <w:sz w:val="44"/>
        </w:rPr>
      </w:pPr>
      <w:bookmarkStart w:id="6" w:name="_Future_scenarios"/>
      <w:bookmarkEnd w:id="6"/>
      <w:r>
        <w:rPr>
          <w:noProof/>
        </w:rPr>
        <w:br w:type="page"/>
      </w:r>
    </w:p>
    <w:p w14:paraId="6FAC077D" w14:textId="6404498A" w:rsidR="00104369" w:rsidRPr="00104369" w:rsidRDefault="00DD45CA" w:rsidP="00104369">
      <w:pPr>
        <w:pStyle w:val="Heading1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227584" behindDoc="0" locked="0" layoutInCell="1" allowOverlap="1" wp14:anchorId="76DAAA54" wp14:editId="51C72571">
            <wp:simplePos x="0" y="0"/>
            <wp:positionH relativeFrom="column">
              <wp:posOffset>6350</wp:posOffset>
            </wp:positionH>
            <wp:positionV relativeFrom="paragraph">
              <wp:posOffset>641350</wp:posOffset>
            </wp:positionV>
            <wp:extent cx="1828800" cy="1828800"/>
            <wp:effectExtent l="0" t="0" r="0" b="0"/>
            <wp:wrapNone/>
            <wp:docPr id="357" name="Picture 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don't know unsure shrug.pn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369">
        <w:rPr>
          <w:noProof/>
        </w:rPr>
        <w:t>Future scenarios</w:t>
      </w:r>
    </w:p>
    <w:p w14:paraId="518C9DCC" w14:textId="7D1D5C0E" w:rsidR="00052261" w:rsidRDefault="00052261" w:rsidP="00104369"/>
    <w:p w14:paraId="38114A6F" w14:textId="5CC848AA" w:rsidR="00104369" w:rsidRDefault="00104369" w:rsidP="00104369"/>
    <w:p w14:paraId="527AB90B" w14:textId="77AE0140" w:rsidR="00104369" w:rsidRDefault="00104369" w:rsidP="00104369">
      <w:r>
        <w:t>Sport NZ does not know what will happen in the future.</w:t>
      </w:r>
    </w:p>
    <w:p w14:paraId="063C9833" w14:textId="7594EFA2" w:rsidR="00104369" w:rsidRDefault="00104369" w:rsidP="00104369"/>
    <w:p w14:paraId="7D9A6712" w14:textId="6DBA1DB9" w:rsidR="00104369" w:rsidRDefault="00DD45CA" w:rsidP="00104369">
      <w:r>
        <w:rPr>
          <w:noProof/>
        </w:rPr>
        <w:drawing>
          <wp:anchor distT="0" distB="0" distL="114300" distR="114300" simplePos="0" relativeHeight="252228608" behindDoc="0" locked="0" layoutInCell="1" allowOverlap="1" wp14:anchorId="4A3D2BBA" wp14:editId="7A23FDA9">
            <wp:simplePos x="0" y="0"/>
            <wp:positionH relativeFrom="column">
              <wp:posOffset>114300</wp:posOffset>
            </wp:positionH>
            <wp:positionV relativeFrom="paragraph">
              <wp:posOffset>32385</wp:posOffset>
            </wp:positionV>
            <wp:extent cx="1600200" cy="1283335"/>
            <wp:effectExtent l="0" t="0" r="0" b="0"/>
            <wp:wrapNone/>
            <wp:docPr id="358" name="Picture 3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Support reading writing think.pn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BA308" w14:textId="0E3E2D6D" w:rsidR="00104369" w:rsidRDefault="00104369" w:rsidP="00104369">
      <w:r>
        <w:t xml:space="preserve">To help them plan for the future they thought about 4 </w:t>
      </w:r>
      <w:r>
        <w:rPr>
          <w:b/>
          <w:bCs/>
        </w:rPr>
        <w:t>scenarios</w:t>
      </w:r>
      <w:r>
        <w:t>.</w:t>
      </w:r>
    </w:p>
    <w:p w14:paraId="10863880" w14:textId="08323F26" w:rsidR="00104369" w:rsidRDefault="00104369" w:rsidP="00104369"/>
    <w:p w14:paraId="0AAD5492" w14:textId="7BD54485" w:rsidR="00104369" w:rsidRDefault="001F5FDE" w:rsidP="00104369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82848" behindDoc="1" locked="0" layoutInCell="1" allowOverlap="1" wp14:anchorId="7D51C055" wp14:editId="62D8693E">
                <wp:simplePos x="0" y="0"/>
                <wp:positionH relativeFrom="margin">
                  <wp:posOffset>2171700</wp:posOffset>
                </wp:positionH>
                <wp:positionV relativeFrom="paragraph">
                  <wp:posOffset>262255</wp:posOffset>
                </wp:positionV>
                <wp:extent cx="3557270" cy="1479550"/>
                <wp:effectExtent l="0" t="0" r="5080" b="6350"/>
                <wp:wrapNone/>
                <wp:docPr id="590733414" name="Rectangle 5907334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795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F93330" id="Rectangle 590733414" o:spid="_x0000_s1026" style="position:absolute;margin-left:171pt;margin-top:20.65pt;width:280.1pt;height:116.5pt;z-index:-25133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" fillcolor="#bdd6ee [1304]" stroked="f" strokeweight="1pt">
                <w10:wrap anchorx="margin"/>
              </v:rect>
            </w:pict>
          </mc:Fallback>
        </mc:AlternateContent>
      </w:r>
      <w:r w:rsidR="00DD45CA">
        <w:rPr>
          <w:noProof/>
        </w:rPr>
        <w:drawing>
          <wp:anchor distT="0" distB="0" distL="114300" distR="114300" simplePos="0" relativeHeight="252230656" behindDoc="0" locked="0" layoutInCell="1" allowOverlap="1" wp14:anchorId="36CA9772" wp14:editId="67C1353B">
            <wp:simplePos x="0" y="0"/>
            <wp:positionH relativeFrom="column">
              <wp:posOffset>114300</wp:posOffset>
            </wp:positionH>
            <wp:positionV relativeFrom="paragraph">
              <wp:posOffset>179705</wp:posOffset>
            </wp:positionV>
            <wp:extent cx="1257300" cy="1257300"/>
            <wp:effectExtent l="0" t="0" r="0" b="0"/>
            <wp:wrapNone/>
            <wp:docPr id="359" name="Picture 3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34" name="Idea.pn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34B7A" w14:textId="5BB9388F" w:rsidR="00104369" w:rsidRDefault="00104369" w:rsidP="00104369">
      <w:r>
        <w:t xml:space="preserve">Here </w:t>
      </w:r>
      <w:r>
        <w:rPr>
          <w:b/>
          <w:bCs/>
        </w:rPr>
        <w:t>scenarios</w:t>
      </w:r>
      <w:r>
        <w:t xml:space="preserve"> are ideas about </w:t>
      </w:r>
      <w:r>
        <w:br/>
        <w:t xml:space="preserve">what might happen for disability </w:t>
      </w:r>
      <w:r>
        <w:br/>
        <w:t>sport</w:t>
      </w:r>
      <w:r w:rsidR="00700EB8">
        <w:t xml:space="preserve"> and active recreation</w:t>
      </w:r>
      <w:r>
        <w:t xml:space="preserve"> in the future.</w:t>
      </w:r>
    </w:p>
    <w:p w14:paraId="641ADD77" w14:textId="75AEFD50" w:rsidR="00104369" w:rsidRDefault="00104369" w:rsidP="00104369"/>
    <w:p w14:paraId="5538D328" w14:textId="0009915B" w:rsidR="00104369" w:rsidRDefault="00104369" w:rsidP="00104369"/>
    <w:p w14:paraId="30749D93" w14:textId="77777777" w:rsidR="004F61F6" w:rsidRDefault="004F61F6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0A1A1226" w14:textId="0F121B8D" w:rsidR="00104369" w:rsidRDefault="00DD45CA" w:rsidP="00104369">
      <w:pPr>
        <w:pStyle w:val="Heading2"/>
      </w:pPr>
      <w:r>
        <w:rPr>
          <w:b w:val="0"/>
          <w:bCs/>
          <w:noProof/>
        </w:rPr>
        <w:lastRenderedPageBreak/>
        <w:drawing>
          <wp:anchor distT="0" distB="0" distL="114300" distR="114300" simplePos="0" relativeHeight="252232704" behindDoc="0" locked="0" layoutInCell="1" allowOverlap="1" wp14:anchorId="0D185FAB" wp14:editId="34276E5A">
            <wp:simplePos x="0" y="0"/>
            <wp:positionH relativeFrom="column">
              <wp:posOffset>-114300</wp:posOffset>
            </wp:positionH>
            <wp:positionV relativeFrom="paragraph">
              <wp:posOffset>-114299</wp:posOffset>
            </wp:positionV>
            <wp:extent cx="2057400" cy="1744892"/>
            <wp:effectExtent l="0" t="0" r="0" b="0"/>
            <wp:wrapNone/>
            <wp:docPr id="360" name="Picture 3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8" name="Computer support internet wheelchair older.pn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997" cy="174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369">
        <w:t>Scenario 1: Growth</w:t>
      </w:r>
    </w:p>
    <w:p w14:paraId="1360E263" w14:textId="68D279C4" w:rsidR="00104369" w:rsidRDefault="00104369" w:rsidP="00104369"/>
    <w:p w14:paraId="667416D1" w14:textId="0E9DB91E" w:rsidR="00104369" w:rsidRDefault="004F61F6" w:rsidP="00104369">
      <w:r>
        <w:t>In this scenario the sector:</w:t>
      </w:r>
    </w:p>
    <w:p w14:paraId="50801AA0" w14:textId="666C857D" w:rsidR="004F61F6" w:rsidRDefault="004F61F6" w:rsidP="004F61F6">
      <w:pPr>
        <w:pStyle w:val="Listtoplevel"/>
      </w:pPr>
      <w:r>
        <w:t>uses new technology well</w:t>
      </w:r>
    </w:p>
    <w:p w14:paraId="567ABF20" w14:textId="135FD32E" w:rsidR="004F61F6" w:rsidRDefault="00DD45CA" w:rsidP="004F61F6">
      <w:pPr>
        <w:pStyle w:val="Listtoplevel"/>
      </w:pPr>
      <w:r>
        <w:drawing>
          <wp:anchor distT="0" distB="0" distL="114300" distR="114300" simplePos="0" relativeHeight="252233728" behindDoc="0" locked="0" layoutInCell="1" allowOverlap="1" wp14:anchorId="2001A235" wp14:editId="39B01BCE">
            <wp:simplePos x="0" y="0"/>
            <wp:positionH relativeFrom="column">
              <wp:posOffset>0</wp:posOffset>
            </wp:positionH>
            <wp:positionV relativeFrom="paragraph">
              <wp:posOffset>64770</wp:posOffset>
            </wp:positionV>
            <wp:extent cx="1828800" cy="1426247"/>
            <wp:effectExtent l="0" t="0" r="0" b="2540"/>
            <wp:wrapNone/>
            <wp:docPr id="361" name="Picture 3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Support Walk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323" cy="1430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1F6">
        <w:t>supports people to be active</w:t>
      </w:r>
    </w:p>
    <w:p w14:paraId="6EA9F801" w14:textId="05D69005" w:rsidR="004F61F6" w:rsidRDefault="004F61F6" w:rsidP="004F61F6">
      <w:pPr>
        <w:pStyle w:val="Listtoplevel"/>
      </w:pPr>
      <w:r>
        <w:t>works together well.</w:t>
      </w:r>
    </w:p>
    <w:p w14:paraId="543DDAFB" w14:textId="7CC438A4" w:rsidR="004F61F6" w:rsidRDefault="004F61F6" w:rsidP="004F61F6"/>
    <w:p w14:paraId="0EBDEF15" w14:textId="6D558307" w:rsidR="004F61F6" w:rsidRDefault="00DD45CA" w:rsidP="004F61F6">
      <w:r>
        <w:rPr>
          <w:noProof/>
        </w:rPr>
        <w:drawing>
          <wp:anchor distT="0" distB="0" distL="114300" distR="114300" simplePos="0" relativeHeight="252234752" behindDoc="0" locked="0" layoutInCell="1" allowOverlap="1" wp14:anchorId="30874F08" wp14:editId="5CC2D69D">
            <wp:simplePos x="0" y="0"/>
            <wp:positionH relativeFrom="column">
              <wp:posOffset>0</wp:posOffset>
            </wp:positionH>
            <wp:positionV relativeFrom="paragraph">
              <wp:posOffset>90805</wp:posOffset>
            </wp:positionV>
            <wp:extent cx="2057400" cy="2057400"/>
            <wp:effectExtent l="0" t="0" r="0" b="0"/>
            <wp:wrapNone/>
            <wp:docPr id="362" name="Picture 3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computer laptop suit office unsure thinking.pn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A67F7" w14:textId="13BDA451" w:rsidR="004F61F6" w:rsidRDefault="004F61F6" w:rsidP="004F61F6">
      <w:r>
        <w:t>Things that could stop this scenario from happening are:</w:t>
      </w:r>
    </w:p>
    <w:p w14:paraId="63E935DC" w14:textId="3A353477" w:rsidR="004F61F6" w:rsidRDefault="004F61F6" w:rsidP="004F61F6">
      <w:pPr>
        <w:pStyle w:val="Listtoplevel"/>
      </w:pPr>
      <w:r>
        <w:t>people not knowing how to use technology</w:t>
      </w:r>
    </w:p>
    <w:p w14:paraId="37A4B6A8" w14:textId="17E8B736" w:rsidR="004F61F6" w:rsidRDefault="009D3796" w:rsidP="004F61F6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239872" behindDoc="0" locked="0" layoutInCell="1" allowOverlap="1" wp14:anchorId="55C94126" wp14:editId="318BD6F9">
                <wp:simplePos x="0" y="0"/>
                <wp:positionH relativeFrom="column">
                  <wp:posOffset>114300</wp:posOffset>
                </wp:positionH>
                <wp:positionV relativeFrom="paragraph">
                  <wp:posOffset>351155</wp:posOffset>
                </wp:positionV>
                <wp:extent cx="1600200" cy="1600200"/>
                <wp:effectExtent l="0" t="0" r="0" b="0"/>
                <wp:wrapNone/>
                <wp:docPr id="365" name="Group 3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200" cy="1600200"/>
                          <a:chOff x="0" y="0"/>
                          <a:chExt cx="1600200" cy="1600200"/>
                        </a:xfrm>
                      </wpg:grpSpPr>
                      <pic:pic xmlns:pic="http://schemas.openxmlformats.org/drawingml/2006/picture">
                        <pic:nvPicPr>
                          <pic:cNvPr id="363" name="Picture 36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Graphic 3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>
                              <a:ext uri="{96DAC541-7B7A-43D3-8B79-37D633B846F1}">
                                <asvg:svgBlip xmlns:asvg="http://schemas.microsoft.com/office/drawing/2016/SVG/main" r:embed="rId1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0100" y="0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F7A9B6" id="Group 365" o:spid="_x0000_s1026" style="position:absolute;margin-left:9pt;margin-top:27.65pt;width:126pt;height:126pt;z-index:252239872" coordsize="16002,1600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">
                <v:shape id="Picture 363" o:spid="_x0000_s1027" type="#_x0000_t75" style="position:absolute;width:16002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">
                  <v:imagedata r:id="rId222" o:title=""/>
                </v:shape>
                <v:shape id="Graphic 364" o:spid="_x0000_s1028" type="#_x0000_t75" style="position:absolute;left:8001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">
                  <v:imagedata r:id="rId190" o:title=""/>
                </v:shape>
              </v:group>
            </w:pict>
          </mc:Fallback>
        </mc:AlternateContent>
      </w:r>
      <w:r w:rsidR="004F61F6">
        <w:t>people not having enough money to pay for technology</w:t>
      </w:r>
    </w:p>
    <w:p w14:paraId="07C13F61" w14:textId="7AC70F6C" w:rsidR="004F61F6" w:rsidRDefault="004F61F6" w:rsidP="004F61F6">
      <w:pPr>
        <w:pStyle w:val="Listtoplevel"/>
      </w:pPr>
      <w:r>
        <w:t>the Government not spending enough money on disability sport</w:t>
      </w:r>
      <w:r w:rsidR="00700EB8">
        <w:t xml:space="preserve"> and active recreation</w:t>
      </w:r>
      <w:r>
        <w:t>.</w:t>
      </w:r>
    </w:p>
    <w:p w14:paraId="3E4C4F84" w14:textId="65B50648" w:rsidR="004F61F6" w:rsidRDefault="004F61F6" w:rsidP="004F61F6"/>
    <w:p w14:paraId="6CBEF85B" w14:textId="754AB317" w:rsidR="004F61F6" w:rsidRDefault="004F61F6" w:rsidP="004F61F6"/>
    <w:p w14:paraId="4DC57942" w14:textId="2BC9B537" w:rsidR="004F61F6" w:rsidRDefault="004F61F6">
      <w:pPr>
        <w:spacing w:line="240" w:lineRule="auto"/>
        <w:ind w:left="0"/>
      </w:pPr>
      <w:r>
        <w:br w:type="page"/>
      </w:r>
    </w:p>
    <w:p w14:paraId="7439C975" w14:textId="1F7926A1" w:rsidR="004F61F6" w:rsidRDefault="004F61F6" w:rsidP="004F61F6">
      <w:pPr>
        <w:pStyle w:val="Heading2"/>
      </w:pPr>
      <w:r>
        <w:lastRenderedPageBreak/>
        <w:t>Scenario 2: Discipline</w:t>
      </w:r>
    </w:p>
    <w:p w14:paraId="05CBC03D" w14:textId="7E066531" w:rsidR="004F61F6" w:rsidRDefault="009D3796" w:rsidP="004F61F6">
      <w:r>
        <w:rPr>
          <w:b/>
          <w:bCs/>
          <w:noProof/>
        </w:rPr>
        <w:drawing>
          <wp:anchor distT="0" distB="0" distL="114300" distR="114300" simplePos="0" relativeHeight="252242944" behindDoc="0" locked="0" layoutInCell="1" allowOverlap="1" wp14:anchorId="49670846" wp14:editId="70CE331D">
            <wp:simplePos x="0" y="0"/>
            <wp:positionH relativeFrom="column">
              <wp:posOffset>0</wp:posOffset>
            </wp:positionH>
            <wp:positionV relativeFrom="paragraph">
              <wp:posOffset>294005</wp:posOffset>
            </wp:positionV>
            <wp:extent cx="1828800" cy="1828800"/>
            <wp:effectExtent l="0" t="0" r="0" b="0"/>
            <wp:wrapNone/>
            <wp:docPr id="367" name="Picture 3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lant a Tree garden.pn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B22EA2" w14:textId="5BCF8DA6" w:rsidR="004F61F6" w:rsidRDefault="004F61F6" w:rsidP="004F61F6">
      <w:r>
        <w:t>In this scenario the sector is:</w:t>
      </w:r>
    </w:p>
    <w:p w14:paraId="3B80AFE2" w14:textId="018FA054" w:rsidR="004F61F6" w:rsidRPr="004F61F6" w:rsidRDefault="004F61F6" w:rsidP="004F61F6">
      <w:pPr>
        <w:pStyle w:val="Listtoplevel"/>
      </w:pPr>
      <w:r>
        <w:rPr>
          <w:b/>
          <w:bCs/>
        </w:rPr>
        <w:t>sustainable</w:t>
      </w:r>
    </w:p>
    <w:p w14:paraId="2B27009D" w14:textId="07874E1B" w:rsidR="004F61F6" w:rsidRDefault="004F61F6" w:rsidP="004F61F6">
      <w:pPr>
        <w:pStyle w:val="Listtoplevel"/>
      </w:pPr>
      <w:r>
        <w:rPr>
          <w:b/>
          <w:bCs/>
        </w:rPr>
        <w:t>eco-friendly</w:t>
      </w:r>
      <w:r>
        <w:t>.</w:t>
      </w:r>
    </w:p>
    <w:p w14:paraId="6CCC0B04" w14:textId="1A21A232" w:rsidR="004F61F6" w:rsidRDefault="004F61F6" w:rsidP="004F61F6"/>
    <w:p w14:paraId="17581682" w14:textId="63BB8A97" w:rsidR="004F61F6" w:rsidRDefault="009C6369" w:rsidP="004F61F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88992" behindDoc="1" locked="0" layoutInCell="1" allowOverlap="1" wp14:anchorId="403B0ED0" wp14:editId="12680766">
                <wp:simplePos x="0" y="0"/>
                <wp:positionH relativeFrom="margin">
                  <wp:posOffset>2171700</wp:posOffset>
                </wp:positionH>
                <wp:positionV relativeFrom="paragraph">
                  <wp:posOffset>245110</wp:posOffset>
                </wp:positionV>
                <wp:extent cx="3557270" cy="2457450"/>
                <wp:effectExtent l="0" t="0" r="5080" b="0"/>
                <wp:wrapNone/>
                <wp:docPr id="590733416" name="Rectangle 5907334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4574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B60503" id="Rectangle 590733416" o:spid="_x0000_s1026" alt="&quot;&quot;" style="position:absolute;margin-left:171pt;margin-top:19.3pt;width:280.1pt;height:193.5pt;z-index:-25132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03CBBECA" w14:textId="60026744" w:rsidR="004F61F6" w:rsidRDefault="009D3796" w:rsidP="004F61F6">
      <w:r>
        <w:rPr>
          <w:noProof/>
        </w:rPr>
        <w:drawing>
          <wp:anchor distT="0" distB="0" distL="114300" distR="114300" simplePos="0" relativeHeight="252241920" behindDoc="0" locked="0" layoutInCell="1" allowOverlap="1" wp14:anchorId="62ED7D90" wp14:editId="5F34347B">
            <wp:simplePos x="0" y="0"/>
            <wp:positionH relativeFrom="column">
              <wp:posOffset>0</wp:posOffset>
            </wp:positionH>
            <wp:positionV relativeFrom="paragraph">
              <wp:posOffset>66040</wp:posOffset>
            </wp:positionV>
            <wp:extent cx="1828800" cy="1828800"/>
            <wp:effectExtent l="0" t="0" r="0" b="0"/>
            <wp:wrapNone/>
            <wp:docPr id="366" name="Picture 3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33" name="there point arrow.pn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1F6">
        <w:t xml:space="preserve">Here </w:t>
      </w:r>
      <w:r w:rsidR="004F61F6">
        <w:rPr>
          <w:b/>
          <w:bCs/>
        </w:rPr>
        <w:t>sustainable</w:t>
      </w:r>
      <w:r w:rsidR="004F61F6">
        <w:t xml:space="preserve"> means the sector:</w:t>
      </w:r>
    </w:p>
    <w:p w14:paraId="2BDF299B" w14:textId="1803ACA1" w:rsidR="004F61F6" w:rsidRDefault="004F61F6" w:rsidP="004F61F6">
      <w:pPr>
        <w:pStyle w:val="Listtoplevel"/>
      </w:pPr>
      <w:r>
        <w:t>does what it needs to do now</w:t>
      </w:r>
    </w:p>
    <w:p w14:paraId="52D47AA7" w14:textId="780E2686" w:rsidR="004F61F6" w:rsidRDefault="004F61F6" w:rsidP="004F61F6">
      <w:pPr>
        <w:pStyle w:val="Listtoplevel"/>
      </w:pPr>
      <w:r>
        <w:t xml:space="preserve">makes sure it can still do the things it needs to do in the </w:t>
      </w:r>
      <w:r w:rsidR="009C6369">
        <w:br/>
      </w:r>
      <w:r>
        <w:t>future.</w:t>
      </w:r>
    </w:p>
    <w:p w14:paraId="19F5A2FE" w14:textId="630779F5" w:rsidR="004F61F6" w:rsidRDefault="004F61F6" w:rsidP="004F61F6"/>
    <w:p w14:paraId="519F5B27" w14:textId="30A62C6A" w:rsidR="004F61F6" w:rsidRDefault="009D3796" w:rsidP="004F61F6">
      <w:r>
        <w:rPr>
          <w:noProof/>
        </w:rPr>
        <w:drawing>
          <wp:anchor distT="0" distB="0" distL="114300" distR="114300" simplePos="0" relativeHeight="252244992" behindDoc="0" locked="0" layoutInCell="1" allowOverlap="1" wp14:anchorId="31378EA3" wp14:editId="1853BADB">
            <wp:simplePos x="0" y="0"/>
            <wp:positionH relativeFrom="column">
              <wp:posOffset>0</wp:posOffset>
            </wp:positionH>
            <wp:positionV relativeFrom="paragraph">
              <wp:posOffset>299085</wp:posOffset>
            </wp:positionV>
            <wp:extent cx="2057400" cy="842010"/>
            <wp:effectExtent l="0" t="0" r="0" b="0"/>
            <wp:wrapNone/>
            <wp:docPr id="368" name="Picture 3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money pay fine.pn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84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88C74C" w14:textId="50DFB16B" w:rsidR="004F61F6" w:rsidRDefault="004F61F6" w:rsidP="004F61F6">
      <w:r>
        <w:t>Only paying for things you have enough money for is an example of being sustainable.</w:t>
      </w:r>
    </w:p>
    <w:p w14:paraId="36B3B55D" w14:textId="55E983E3" w:rsidR="004F61F6" w:rsidRDefault="009D3796" w:rsidP="004F61F6">
      <w:r>
        <w:rPr>
          <w:b/>
          <w:bCs/>
          <w:noProof/>
        </w:rPr>
        <w:drawing>
          <wp:anchor distT="0" distB="0" distL="114300" distR="114300" simplePos="0" relativeHeight="252246016" behindDoc="0" locked="0" layoutInCell="1" allowOverlap="1" wp14:anchorId="0333272B" wp14:editId="45F6637E">
            <wp:simplePos x="0" y="0"/>
            <wp:positionH relativeFrom="column">
              <wp:posOffset>0</wp:posOffset>
            </wp:positionH>
            <wp:positionV relativeFrom="paragraph">
              <wp:posOffset>246242</wp:posOffset>
            </wp:positionV>
            <wp:extent cx="1466850" cy="1411108"/>
            <wp:effectExtent l="0" t="0" r="0" b="0"/>
            <wp:wrapNone/>
            <wp:docPr id="369" name="Picture 3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good bad enviornment city pollution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839" cy="141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10183" w14:textId="756F5574" w:rsidR="004F61F6" w:rsidRDefault="009C6369" w:rsidP="004F61F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91040" behindDoc="1" locked="0" layoutInCell="1" allowOverlap="1" wp14:anchorId="4F22F4FB" wp14:editId="31B29C64">
                <wp:simplePos x="0" y="0"/>
                <wp:positionH relativeFrom="margin">
                  <wp:posOffset>2171700</wp:posOffset>
                </wp:positionH>
                <wp:positionV relativeFrom="paragraph">
                  <wp:posOffset>260350</wp:posOffset>
                </wp:positionV>
                <wp:extent cx="3557270" cy="800100"/>
                <wp:effectExtent l="0" t="0" r="5080" b="0"/>
                <wp:wrapNone/>
                <wp:docPr id="590733417" name="Rectangle 5907334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714BBC" id="Rectangle 590733417" o:spid="_x0000_s1026" alt="&quot;&quot;" style="position:absolute;margin-left:171pt;margin-top:20.5pt;width:280.1pt;height:63pt;z-index:-25132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" fillcolor="#bdd6ee [1304]" stroked="f" strokeweight="1pt">
                <w10:wrap anchorx="margin"/>
              </v:rect>
            </w:pict>
          </mc:Fallback>
        </mc:AlternateContent>
      </w:r>
    </w:p>
    <w:p w14:paraId="3DEFE1C1" w14:textId="50C5F8E0" w:rsidR="004F61F6" w:rsidRDefault="004F61F6" w:rsidP="009C6369">
      <w:r>
        <w:rPr>
          <w:b/>
          <w:bCs/>
        </w:rPr>
        <w:t>Eco-friendly</w:t>
      </w:r>
      <w:r>
        <w:t xml:space="preserve"> means doing things </w:t>
      </w:r>
      <w:r w:rsidR="009C6369">
        <w:br/>
      </w:r>
      <w:r>
        <w:t>that are good for the natural world.</w:t>
      </w:r>
    </w:p>
    <w:p w14:paraId="48274442" w14:textId="63E61FFB" w:rsidR="004F61F6" w:rsidRDefault="009D3796" w:rsidP="004F61F6">
      <w:r>
        <w:rPr>
          <w:noProof/>
        </w:rPr>
        <w:lastRenderedPageBreak/>
        <w:drawing>
          <wp:anchor distT="0" distB="0" distL="114300" distR="114300" simplePos="0" relativeHeight="252247040" behindDoc="0" locked="0" layoutInCell="1" allowOverlap="1" wp14:anchorId="0E65C484" wp14:editId="62FE0443">
            <wp:simplePos x="0" y="0"/>
            <wp:positionH relativeFrom="column">
              <wp:posOffset>0</wp:posOffset>
            </wp:positionH>
            <wp:positionV relativeFrom="paragraph">
              <wp:posOffset>-457200</wp:posOffset>
            </wp:positionV>
            <wp:extent cx="1600200" cy="1600200"/>
            <wp:effectExtent l="0" t="0" r="0" b="0"/>
            <wp:wrapNone/>
            <wp:docPr id="370" name="Picture 3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Recycling mixed.pn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1F6">
        <w:t>Recycling is an example of being eco-friendly.</w:t>
      </w:r>
    </w:p>
    <w:p w14:paraId="60044BBC" w14:textId="1FDA55D9" w:rsidR="004F61F6" w:rsidRDefault="004F61F6" w:rsidP="004F61F6"/>
    <w:p w14:paraId="161C248D" w14:textId="5A9F1F10" w:rsidR="004F61F6" w:rsidRDefault="004F61F6" w:rsidP="004F61F6"/>
    <w:p w14:paraId="7AC6CA7F" w14:textId="257793D0" w:rsidR="004F61F6" w:rsidRDefault="00546F8E" w:rsidP="004F61F6">
      <w:r>
        <w:rPr>
          <w:noProof/>
        </w:rPr>
        <w:drawing>
          <wp:anchor distT="0" distB="0" distL="114300" distR="114300" simplePos="0" relativeHeight="252249088" behindDoc="0" locked="0" layoutInCell="1" allowOverlap="1" wp14:anchorId="0FEFC1D5" wp14:editId="0EF18813">
            <wp:simplePos x="0" y="0"/>
            <wp:positionH relativeFrom="column">
              <wp:posOffset>-635</wp:posOffset>
            </wp:positionH>
            <wp:positionV relativeFrom="paragraph">
              <wp:posOffset>655320</wp:posOffset>
            </wp:positionV>
            <wp:extent cx="1792259" cy="2625090"/>
            <wp:effectExtent l="0" t="0" r="0" b="3810"/>
            <wp:wrapNone/>
            <wp:docPr id="371" name="Picture 3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8" name="new-zealand-regions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259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1F6">
        <w:t>In this scenario organisations in each part of Aotearoa New Zealand would work together.</w:t>
      </w:r>
    </w:p>
    <w:p w14:paraId="316C5BC9" w14:textId="4EF505B4" w:rsidR="004F61F6" w:rsidRDefault="004F61F6" w:rsidP="004F61F6"/>
    <w:p w14:paraId="0B07C9AD" w14:textId="52AF6702" w:rsidR="004F61F6" w:rsidRDefault="004F61F6" w:rsidP="004F61F6"/>
    <w:p w14:paraId="43C58175" w14:textId="5A088A73" w:rsidR="00546F8E" w:rsidRDefault="00394DB5" w:rsidP="004F61F6">
      <w:r>
        <w:t xml:space="preserve">Organisations would </w:t>
      </w:r>
      <w:r w:rsidR="00546F8E">
        <w:t>focus on doing things for their local area</w:t>
      </w:r>
      <w:r>
        <w:t>.</w:t>
      </w:r>
    </w:p>
    <w:p w14:paraId="3DF61985" w14:textId="77777777" w:rsidR="00546F8E" w:rsidRDefault="00546F8E" w:rsidP="004F61F6"/>
    <w:p w14:paraId="4FEA29C2" w14:textId="77777777" w:rsidR="00546F8E" w:rsidRDefault="00546F8E" w:rsidP="004F61F6"/>
    <w:p w14:paraId="5E0D3F58" w14:textId="7AFF182F" w:rsidR="00394DB5" w:rsidRDefault="00546F8E" w:rsidP="004F61F6">
      <w:r>
        <w:t>There would be less focus on doing things for all of Aotearoa New Zealand.</w:t>
      </w:r>
    </w:p>
    <w:p w14:paraId="763900D2" w14:textId="77777777" w:rsidR="00394DB5" w:rsidRDefault="00394DB5" w:rsidP="004F61F6"/>
    <w:p w14:paraId="787CD21C" w14:textId="77777777" w:rsidR="00394DB5" w:rsidRDefault="00394DB5" w:rsidP="004F61F6"/>
    <w:p w14:paraId="3843341F" w14:textId="77777777" w:rsidR="002F6019" w:rsidRDefault="002F6019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0ACF946C" w14:textId="571E161D" w:rsidR="00394DB5" w:rsidRDefault="009D3796" w:rsidP="00394DB5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250112" behindDoc="0" locked="0" layoutInCell="1" allowOverlap="1" wp14:anchorId="10E98E42" wp14:editId="2EB5C91F">
            <wp:simplePos x="0" y="0"/>
            <wp:positionH relativeFrom="column">
              <wp:posOffset>1</wp:posOffset>
            </wp:positionH>
            <wp:positionV relativeFrom="paragraph">
              <wp:posOffset>123825</wp:posOffset>
            </wp:positionV>
            <wp:extent cx="1791970" cy="1374320"/>
            <wp:effectExtent l="0" t="0" r="0" b="0"/>
            <wp:wrapNone/>
            <wp:docPr id="372" name="Picture 3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debt no money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791" cy="1381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DB5">
        <w:t>Scenario 3: Collapse</w:t>
      </w:r>
    </w:p>
    <w:p w14:paraId="58BB4893" w14:textId="43D9B463" w:rsidR="00394DB5" w:rsidRDefault="00394DB5" w:rsidP="00394DB5"/>
    <w:p w14:paraId="164031D9" w14:textId="1ADCC8C9" w:rsidR="004F61F6" w:rsidRDefault="00394DB5" w:rsidP="00394DB5">
      <w:r>
        <w:t>In this scenario there is not much money for disability sport</w:t>
      </w:r>
      <w:r w:rsidR="00700EB8">
        <w:t xml:space="preserve"> and active recreation</w:t>
      </w:r>
      <w:r>
        <w:t>.</w:t>
      </w:r>
    </w:p>
    <w:p w14:paraId="40B76FF7" w14:textId="7FEE1E81" w:rsidR="00394DB5" w:rsidRDefault="00394DB5" w:rsidP="00394DB5"/>
    <w:p w14:paraId="70E78421" w14:textId="1861D8F7" w:rsidR="00394DB5" w:rsidRDefault="00394DB5" w:rsidP="00394DB5"/>
    <w:p w14:paraId="29B9CC5F" w14:textId="05E908C2" w:rsidR="00394DB5" w:rsidRDefault="00546F8E" w:rsidP="00394DB5">
      <w:r>
        <w:rPr>
          <w:noProof/>
        </w:rPr>
        <w:drawing>
          <wp:anchor distT="0" distB="0" distL="114300" distR="114300" simplePos="0" relativeHeight="252251136" behindDoc="0" locked="0" layoutInCell="1" allowOverlap="1" wp14:anchorId="47A44149" wp14:editId="0E109F23">
            <wp:simplePos x="0" y="0"/>
            <wp:positionH relativeFrom="column">
              <wp:posOffset>682</wp:posOffset>
            </wp:positionH>
            <wp:positionV relativeFrom="paragraph">
              <wp:posOffset>-229870</wp:posOffset>
            </wp:positionV>
            <wp:extent cx="2012950" cy="1257091"/>
            <wp:effectExtent l="0" t="0" r="6350" b="635"/>
            <wp:wrapNone/>
            <wp:docPr id="373" name="Picture 3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Meeting Community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1257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DB5">
        <w:t xml:space="preserve">This means the </w:t>
      </w:r>
      <w:r w:rsidR="00394DB5">
        <w:rPr>
          <w:b/>
          <w:bCs/>
        </w:rPr>
        <w:t>community</w:t>
      </w:r>
      <w:r w:rsidR="00394DB5">
        <w:t xml:space="preserve"> has to make sure disabled people can </w:t>
      </w:r>
      <w:r w:rsidR="00700EB8">
        <w:t>do sport and active recreation.</w:t>
      </w:r>
    </w:p>
    <w:p w14:paraId="5CC03FF2" w14:textId="676B3243" w:rsidR="00394DB5" w:rsidRDefault="00394DB5" w:rsidP="00394DB5"/>
    <w:p w14:paraId="0D588906" w14:textId="1674318C" w:rsidR="00394DB5" w:rsidRDefault="00700EB8" w:rsidP="00394DB5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53184" behindDoc="0" locked="0" layoutInCell="1" allowOverlap="1" wp14:anchorId="25047057" wp14:editId="0E487DD9">
                <wp:simplePos x="0" y="0"/>
                <wp:positionH relativeFrom="column">
                  <wp:posOffset>-323850</wp:posOffset>
                </wp:positionH>
                <wp:positionV relativeFrom="paragraph">
                  <wp:posOffset>171450</wp:posOffset>
                </wp:positionV>
                <wp:extent cx="2286000" cy="1771650"/>
                <wp:effectExtent l="0" t="0" r="0" b="0"/>
                <wp:wrapNone/>
                <wp:docPr id="374" name="Group 3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000" cy="1771650"/>
                          <a:chOff x="-317500" y="0"/>
                          <a:chExt cx="2286000" cy="1771650"/>
                        </a:xfrm>
                      </wpg:grpSpPr>
                      <pic:pic xmlns:pic="http://schemas.openxmlformats.org/drawingml/2006/picture">
                        <pic:nvPicPr>
                          <pic:cNvPr id="375" name="Picture 37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515" cy="1427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Text Box 37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-317500" y="1428750"/>
                            <a:ext cx="228600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04A907C" w14:textId="3378DB7A" w:rsidR="00700EB8" w:rsidRPr="001E5436" w:rsidRDefault="00700EB8" w:rsidP="00E41546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Special Olympics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5047057" id="Group 374" o:spid="_x0000_s1037" alt="&quot;&quot;" style="position:absolute;left:0;text-align:left;margin-left:-25.5pt;margin-top:13.5pt;width:180pt;height:139.5pt;z-index:252253184;mso-width-relative:margin" coordorigin="-3175" coordsize="22860,17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">
                <v:shape id="Picture 375" o:spid="_x0000_s1038" type="#_x0000_t75" alt="&quot;&quot;" style="position:absolute;width:17075;height:14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">
                  <v:imagedata r:id="rId231" o:title=""/>
                </v:shape>
                <v:shape id="Text Box 376" o:spid="_x0000_s1039" type="#_x0000_t202" alt="&quot;&quot;" style="position:absolute;left:-3175;top:14287;width:22860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" fillcolor="white [3201]" stroked="f" strokeweight=".5pt">
                  <v:textbox>
                    <w:txbxContent>
                      <w:p w14:paraId="404A907C" w14:textId="3378DB7A" w:rsidR="00700EB8" w:rsidRPr="001E5436" w:rsidRDefault="00700EB8" w:rsidP="00E41546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Special Olympics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93088" behindDoc="1" locked="0" layoutInCell="1" allowOverlap="1" wp14:anchorId="0C3B2844" wp14:editId="2480A240">
                <wp:simplePos x="0" y="0"/>
                <wp:positionH relativeFrom="margin">
                  <wp:posOffset>2171700</wp:posOffset>
                </wp:positionH>
                <wp:positionV relativeFrom="paragraph">
                  <wp:posOffset>234950</wp:posOffset>
                </wp:positionV>
                <wp:extent cx="3557270" cy="1511300"/>
                <wp:effectExtent l="0" t="0" r="5080" b="0"/>
                <wp:wrapNone/>
                <wp:docPr id="590733418" name="Rectangle 5907334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511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C0FB26" id="Rectangle 590733418" o:spid="_x0000_s1026" style="position:absolute;margin-left:171pt;margin-top:18.5pt;width:280.1pt;height:119pt;z-index:-25132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" fillcolor="#bdd6ee [1304]" stroked="f" strokeweight="1pt">
                <w10:wrap anchorx="margin"/>
              </v:rect>
            </w:pict>
          </mc:Fallback>
        </mc:AlternateContent>
      </w:r>
    </w:p>
    <w:p w14:paraId="0360DA1A" w14:textId="612B2F7E" w:rsidR="00394DB5" w:rsidRDefault="00394DB5" w:rsidP="00394DB5">
      <w:r>
        <w:t xml:space="preserve">Here the </w:t>
      </w:r>
      <w:r>
        <w:rPr>
          <w:b/>
          <w:bCs/>
        </w:rPr>
        <w:t>community</w:t>
      </w:r>
      <w:r>
        <w:t xml:space="preserve"> means New Zealanders who care about making sure disabled people </w:t>
      </w:r>
      <w:r w:rsidR="009D3796">
        <w:t xml:space="preserve">can </w:t>
      </w:r>
      <w:r w:rsidR="00700EB8">
        <w:t>do sport and active recreation</w:t>
      </w:r>
      <w:r>
        <w:t>.</w:t>
      </w:r>
    </w:p>
    <w:p w14:paraId="14C20EE5" w14:textId="165980A6" w:rsidR="00394DB5" w:rsidRDefault="00394DB5" w:rsidP="00394DB5"/>
    <w:p w14:paraId="7C9C34B7" w14:textId="13B7DC83" w:rsidR="00394DB5" w:rsidRDefault="00546F8E" w:rsidP="00394DB5">
      <w:r>
        <w:rPr>
          <w:noProof/>
        </w:rPr>
        <mc:AlternateContent>
          <mc:Choice Requires="wpg">
            <w:drawing>
              <wp:anchor distT="0" distB="0" distL="114300" distR="114300" simplePos="0" relativeHeight="252258304" behindDoc="0" locked="0" layoutInCell="1" allowOverlap="1" wp14:anchorId="1AE57E0B" wp14:editId="39A51CA3">
                <wp:simplePos x="0" y="0"/>
                <wp:positionH relativeFrom="column">
                  <wp:posOffset>1270</wp:posOffset>
                </wp:positionH>
                <wp:positionV relativeFrom="paragraph">
                  <wp:posOffset>274320</wp:posOffset>
                </wp:positionV>
                <wp:extent cx="2057400" cy="842010"/>
                <wp:effectExtent l="0" t="0" r="0" b="0"/>
                <wp:wrapNone/>
                <wp:docPr id="379" name="Group 3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7400" cy="842010"/>
                          <a:chOff x="0" y="0"/>
                          <a:chExt cx="2057400" cy="842010"/>
                        </a:xfrm>
                      </wpg:grpSpPr>
                      <pic:pic xmlns:pic="http://schemas.openxmlformats.org/drawingml/2006/picture">
                        <pic:nvPicPr>
                          <pic:cNvPr id="377" name="Picture 3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842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Graphic 37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>
                              <a:ext uri="{96DAC541-7B7A-43D3-8B79-37D633B846F1}">
                                <asvg:svgBlip xmlns:asvg="http://schemas.microsoft.com/office/drawing/2016/SVG/main" r:embed="rId1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81D53E" id="Group 379" o:spid="_x0000_s1026" style="position:absolute;margin-left:.1pt;margin-top:21.6pt;width:162pt;height:66.3pt;z-index:252258304" coordsize="20574,8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">
                <v:shape id="Picture 377" o:spid="_x0000_s1027" type="#_x0000_t75" style="position:absolute;width:20574;height:8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">
                  <v:imagedata r:id="rId232" o:title=""/>
                </v:shape>
                <v:shape id="Graphic 378" o:spid="_x0000_s1028" type="#_x0000_t75" style="position:absolute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">
                  <v:imagedata r:id="rId233" o:title=""/>
                </v:shape>
              </v:group>
            </w:pict>
          </mc:Fallback>
        </mc:AlternateContent>
      </w:r>
    </w:p>
    <w:p w14:paraId="6D462290" w14:textId="7665AEE1" w:rsidR="00394DB5" w:rsidRDefault="00394DB5" w:rsidP="00394DB5">
      <w:r>
        <w:t xml:space="preserve">In this scenario people who work in disability sport </w:t>
      </w:r>
      <w:r w:rsidR="00700EB8">
        <w:t xml:space="preserve">and active recreation </w:t>
      </w:r>
      <w:r w:rsidR="00546F8E">
        <w:t>may</w:t>
      </w:r>
      <w:r>
        <w:t xml:space="preserve"> not get paid. </w:t>
      </w:r>
    </w:p>
    <w:p w14:paraId="0523A59C" w14:textId="617EF51B" w:rsidR="00394DB5" w:rsidRDefault="00394DB5" w:rsidP="00394DB5"/>
    <w:p w14:paraId="45C5820E" w14:textId="451B3731" w:rsidR="00394DB5" w:rsidRDefault="00394DB5" w:rsidP="00394DB5"/>
    <w:p w14:paraId="4720FB7F" w14:textId="7C9BC340" w:rsidR="003D3AF8" w:rsidRDefault="003D3AF8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4021200D" w14:textId="092E0FCE" w:rsidR="00394DB5" w:rsidRDefault="00394DB5" w:rsidP="00394DB5">
      <w:pPr>
        <w:pStyle w:val="Heading2"/>
      </w:pPr>
      <w:r>
        <w:lastRenderedPageBreak/>
        <w:t>Scenario 4: Transformation</w:t>
      </w:r>
    </w:p>
    <w:p w14:paraId="396218AE" w14:textId="03599685" w:rsidR="00394DB5" w:rsidRDefault="00394DB5" w:rsidP="00394DB5"/>
    <w:p w14:paraId="1EF00E7C" w14:textId="382F1136" w:rsidR="00394DB5" w:rsidRDefault="00E41546" w:rsidP="00394DB5">
      <w:r>
        <w:rPr>
          <w:noProof/>
        </w:rPr>
        <w:drawing>
          <wp:anchor distT="0" distB="0" distL="114300" distR="114300" simplePos="0" relativeHeight="252259328" behindDoc="0" locked="0" layoutInCell="1" allowOverlap="1" wp14:anchorId="36B5DDDB" wp14:editId="53212569">
            <wp:simplePos x="0" y="0"/>
            <wp:positionH relativeFrom="column">
              <wp:posOffset>0</wp:posOffset>
            </wp:positionH>
            <wp:positionV relativeFrom="paragraph">
              <wp:posOffset>208280</wp:posOffset>
            </wp:positionV>
            <wp:extent cx="2071640" cy="1803400"/>
            <wp:effectExtent l="0" t="0" r="5080" b="6350"/>
            <wp:wrapNone/>
            <wp:docPr id="380" name="Picture 3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Surgery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164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DB5">
        <w:t>In this scenario there are lots of changes in technology like:</w:t>
      </w:r>
    </w:p>
    <w:p w14:paraId="4382ED89" w14:textId="262CDBE4" w:rsidR="00394DB5" w:rsidRDefault="00394DB5" w:rsidP="00394DB5">
      <w:pPr>
        <w:pStyle w:val="Listtoplevel"/>
      </w:pPr>
      <w:r>
        <w:t>doctors being able to change what bodies can do</w:t>
      </w:r>
    </w:p>
    <w:p w14:paraId="026EFE3D" w14:textId="18E92103" w:rsidR="00394DB5" w:rsidRDefault="00394DB5" w:rsidP="00394DB5">
      <w:pPr>
        <w:pStyle w:val="Listtoplevel"/>
      </w:pPr>
      <w:r>
        <w:t xml:space="preserve">AI making sport </w:t>
      </w:r>
      <w:r w:rsidR="00700EB8">
        <w:t xml:space="preserve">and active recreation </w:t>
      </w:r>
      <w:r>
        <w:t>more accessible.</w:t>
      </w:r>
    </w:p>
    <w:p w14:paraId="147F23D6" w14:textId="214B1B5E" w:rsidR="00394DB5" w:rsidRDefault="00394DB5" w:rsidP="00394DB5"/>
    <w:p w14:paraId="48A147CF" w14:textId="45D5B3DD" w:rsidR="00394DB5" w:rsidRDefault="00394DB5" w:rsidP="00394DB5"/>
    <w:p w14:paraId="0EED4A41" w14:textId="43A1E607" w:rsidR="00394DB5" w:rsidRDefault="000140CA" w:rsidP="00394DB5">
      <w:r>
        <w:rPr>
          <w:noProof/>
        </w:rPr>
        <mc:AlternateContent>
          <mc:Choice Requires="wpg">
            <w:drawing>
              <wp:anchor distT="0" distB="0" distL="114300" distR="114300" simplePos="0" relativeHeight="252290048" behindDoc="0" locked="0" layoutInCell="1" allowOverlap="1" wp14:anchorId="57D2EA37" wp14:editId="1D2FF044">
                <wp:simplePos x="0" y="0"/>
                <wp:positionH relativeFrom="column">
                  <wp:posOffset>-50800</wp:posOffset>
                </wp:positionH>
                <wp:positionV relativeFrom="paragraph">
                  <wp:posOffset>-229870</wp:posOffset>
                </wp:positionV>
                <wp:extent cx="1695450" cy="2089150"/>
                <wp:effectExtent l="0" t="0" r="0" b="6350"/>
                <wp:wrapNone/>
                <wp:docPr id="590733404" name="Group 5907334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0" cy="2089150"/>
                          <a:chOff x="0" y="0"/>
                          <a:chExt cx="1695450" cy="2089150"/>
                        </a:xfrm>
                      </wpg:grpSpPr>
                      <pic:pic xmlns:pic="http://schemas.openxmlformats.org/drawingml/2006/picture">
                        <pic:nvPicPr>
                          <pic:cNvPr id="381" name="Picture 3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0"/>
                            <a:ext cx="1536700" cy="17513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6680992" name="Text Box 178668099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746250"/>
                            <a:ext cx="1695450" cy="3429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401A6BB" w14:textId="77777777" w:rsidR="00700EB8" w:rsidRPr="001E5436" w:rsidRDefault="00700EB8" w:rsidP="00E92DAF">
                              <w:pPr>
                                <w:ind w:left="0"/>
                                <w:jc w:val="center"/>
                                <w:rPr>
                                  <w:sz w:val="20"/>
                                  <w:szCs w:val="20"/>
                                  <w:lang w:val="en-NZ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NZ"/>
                                </w:rPr>
                                <w:t>Image source: Sport NZ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D2EA37" id="Group 590733404" o:spid="_x0000_s1040" alt="&quot;&quot;" style="position:absolute;left:0;text-align:left;margin-left:-4pt;margin-top:-18.1pt;width:133.5pt;height:164.5pt;z-index:252290048" coordsize="16954,208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">
                <v:shape id="Picture 381" o:spid="_x0000_s1041" type="#_x0000_t75" alt="&quot;&quot;" style="position:absolute;left:635;width:15367;height:1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">
                  <v:imagedata r:id="rId236" o:title=""/>
                </v:shape>
                <v:shape id="Text Box 1786680992" o:spid="_x0000_s1042" type="#_x0000_t202" alt="&quot;&quot;" style="position:absolute;top:17462;width:1695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" fillcolor="white [3201]" stroked="f" strokeweight=".5pt">
                  <v:textbox>
                    <w:txbxContent>
                      <w:p w14:paraId="6401A6BB" w14:textId="77777777" w:rsidR="00700EB8" w:rsidRPr="001E5436" w:rsidRDefault="00700EB8" w:rsidP="00E92DAF">
                        <w:pPr>
                          <w:ind w:left="0"/>
                          <w:jc w:val="center"/>
                          <w:rPr>
                            <w:sz w:val="20"/>
                            <w:szCs w:val="20"/>
                            <w:lang w:val="en-NZ"/>
                          </w:rPr>
                        </w:pPr>
                        <w:r>
                          <w:rPr>
                            <w:sz w:val="20"/>
                            <w:szCs w:val="20"/>
                            <w:lang w:val="en-NZ"/>
                          </w:rPr>
                          <w:t>Image source: Sport NZ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4DB5">
        <w:t>These changes make it easier for disabled people to</w:t>
      </w:r>
      <w:r w:rsidR="00700EB8">
        <w:t xml:space="preserve"> do sport and active recreation</w:t>
      </w:r>
      <w:r w:rsidR="00394DB5">
        <w:t>.</w:t>
      </w:r>
    </w:p>
    <w:p w14:paraId="2B3AF8CA" w14:textId="6852CDDC" w:rsidR="00394DB5" w:rsidRDefault="00394DB5" w:rsidP="00394DB5"/>
    <w:p w14:paraId="60151607" w14:textId="76EAE1D4" w:rsidR="00394DB5" w:rsidRDefault="00394DB5" w:rsidP="00394DB5"/>
    <w:p w14:paraId="77CE36C8" w14:textId="145FF48D" w:rsidR="00591C35" w:rsidRDefault="00394DB5" w:rsidP="00394DB5">
      <w:r>
        <w:t>Some people might have</w:t>
      </w:r>
      <w:r w:rsidR="00591C35">
        <w:t>:</w:t>
      </w:r>
    </w:p>
    <w:p w14:paraId="15AB807C" w14:textId="2821E572" w:rsidR="00394DB5" w:rsidRDefault="000140CA" w:rsidP="00591C35">
      <w:pPr>
        <w:pStyle w:val="Listtoplevel"/>
      </w:pPr>
      <w:r>
        <w:rPr>
          <w:b/>
          <w:bCs/>
        </w:rPr>
        <w:drawing>
          <wp:anchor distT="0" distB="0" distL="114300" distR="114300" simplePos="0" relativeHeight="252263424" behindDoc="0" locked="0" layoutInCell="1" allowOverlap="1" wp14:anchorId="10B69B1C" wp14:editId="7C3BCCE2">
            <wp:simplePos x="0" y="0"/>
            <wp:positionH relativeFrom="column">
              <wp:posOffset>12700</wp:posOffset>
            </wp:positionH>
            <wp:positionV relativeFrom="paragraph">
              <wp:posOffset>69850</wp:posOffset>
            </wp:positionV>
            <wp:extent cx="1601015" cy="1607820"/>
            <wp:effectExtent l="0" t="0" r="0" b="0"/>
            <wp:wrapNone/>
            <wp:docPr id="383" name="Picture 3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rison-prisoner-complain-thinking bad unhappy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015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1C35">
        <w:rPr>
          <w:b/>
          <w:bCs/>
        </w:rPr>
        <w:t xml:space="preserve">ethical </w:t>
      </w:r>
      <w:r w:rsidR="00394DB5" w:rsidRPr="00394DB5">
        <w:rPr>
          <w:b/>
          <w:bCs/>
        </w:rPr>
        <w:t>beliefs</w:t>
      </w:r>
      <w:r w:rsidR="00394DB5">
        <w:t xml:space="preserve"> that say these changes are wrong</w:t>
      </w:r>
    </w:p>
    <w:p w14:paraId="77C32DCB" w14:textId="0D52AF40" w:rsidR="00591C35" w:rsidRDefault="00591C35" w:rsidP="00591C35">
      <w:pPr>
        <w:pStyle w:val="Listtoplevel"/>
      </w:pPr>
      <w:r>
        <w:rPr>
          <w:b/>
          <w:bCs/>
        </w:rPr>
        <w:t>cultural beliefs</w:t>
      </w:r>
      <w:r>
        <w:t xml:space="preserve"> that say these changes are wrong.</w:t>
      </w:r>
    </w:p>
    <w:p w14:paraId="5A0DCDF1" w14:textId="072C3DB0" w:rsidR="00394DB5" w:rsidRDefault="00394DB5" w:rsidP="003F5F3A">
      <w:pPr>
        <w:ind w:left="0"/>
      </w:pPr>
    </w:p>
    <w:p w14:paraId="44EE3A58" w14:textId="43FE5F24" w:rsidR="009B7A37" w:rsidRDefault="009B7A37" w:rsidP="00394DB5">
      <w:r>
        <w:rPr>
          <w:noProof/>
        </w:rPr>
        <w:lastRenderedPageBreak/>
        <w:drawing>
          <wp:anchor distT="0" distB="0" distL="114300" distR="114300" simplePos="0" relativeHeight="252264448" behindDoc="0" locked="0" layoutInCell="1" allowOverlap="1" wp14:anchorId="306B66D6" wp14:editId="79097E36">
            <wp:simplePos x="0" y="0"/>
            <wp:positionH relativeFrom="margin">
              <wp:align>left</wp:align>
            </wp:positionH>
            <wp:positionV relativeFrom="paragraph">
              <wp:posOffset>-337100</wp:posOffset>
            </wp:positionV>
            <wp:extent cx="1524000" cy="1524000"/>
            <wp:effectExtent l="0" t="0" r="0" b="0"/>
            <wp:wrapNone/>
            <wp:docPr id="435295360" name="Picture 4352953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60" name="Think twice thought consider choose decide.pn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F3A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95136" behindDoc="1" locked="0" layoutInCell="1" allowOverlap="1" wp14:anchorId="405E75FD" wp14:editId="4433FA09">
                <wp:simplePos x="0" y="0"/>
                <wp:positionH relativeFrom="margin">
                  <wp:align>right</wp:align>
                </wp:positionH>
                <wp:positionV relativeFrom="paragraph">
                  <wp:posOffset>-109183</wp:posOffset>
                </wp:positionV>
                <wp:extent cx="3557270" cy="2538483"/>
                <wp:effectExtent l="0" t="0" r="5080" b="0"/>
                <wp:wrapNone/>
                <wp:docPr id="590733419" name="Rectangle 5907334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53848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9D96D9" id="Rectangle 590733419" o:spid="_x0000_s1026" alt="&quot;&quot;" style="position:absolute;margin-left:228.9pt;margin-top:-8.6pt;width:280.1pt;height:199.9pt;z-index:-251321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  <w:r w:rsidR="00394DB5">
        <w:t xml:space="preserve">Here </w:t>
      </w:r>
      <w:r w:rsidR="00591C35">
        <w:rPr>
          <w:b/>
          <w:bCs/>
        </w:rPr>
        <w:t xml:space="preserve">ethical </w:t>
      </w:r>
      <w:r w:rsidR="00394DB5">
        <w:rPr>
          <w:b/>
          <w:bCs/>
        </w:rPr>
        <w:t>beliefs</w:t>
      </w:r>
      <w:r w:rsidR="00591C35">
        <w:t xml:space="preserve"> </w:t>
      </w:r>
      <w:r w:rsidR="00970CBD">
        <w:t xml:space="preserve">are </w:t>
      </w:r>
      <w:r w:rsidR="00591C35">
        <w:t xml:space="preserve">what </w:t>
      </w:r>
      <w:r w:rsidR="007160AA">
        <w:br/>
      </w:r>
      <w:r w:rsidR="00591C35">
        <w:t>you think about big ideas</w:t>
      </w:r>
      <w:r>
        <w:t>.</w:t>
      </w:r>
    </w:p>
    <w:p w14:paraId="178F7D78" w14:textId="77777777" w:rsidR="009B7A37" w:rsidRDefault="009B7A37" w:rsidP="00394DB5"/>
    <w:p w14:paraId="3529F2D4" w14:textId="37170956" w:rsidR="009B7A37" w:rsidRDefault="009B7A37" w:rsidP="00394DB5">
      <w:r w:rsidRPr="009B7A37">
        <w:rPr>
          <w:noProof/>
        </w:rPr>
        <w:drawing>
          <wp:anchor distT="0" distB="0" distL="114300" distR="114300" simplePos="0" relativeHeight="252347392" behindDoc="0" locked="0" layoutInCell="1" allowOverlap="1" wp14:anchorId="2A1DA41E" wp14:editId="12E512A8">
            <wp:simplePos x="0" y="0"/>
            <wp:positionH relativeFrom="margin">
              <wp:align>left</wp:align>
            </wp:positionH>
            <wp:positionV relativeFrom="paragraph">
              <wp:posOffset>182937</wp:posOffset>
            </wp:positionV>
            <wp:extent cx="1228299" cy="1228299"/>
            <wp:effectExtent l="0" t="0" r="0" b="0"/>
            <wp:wrapNone/>
            <wp:docPr id="15195737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573781" name="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754" cy="1229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3F3E4" w14:textId="01410986" w:rsidR="00591C35" w:rsidRDefault="009B7A37" w:rsidP="00394DB5">
      <w:r>
        <w:t xml:space="preserve">For </w:t>
      </w:r>
      <w:proofErr w:type="gramStart"/>
      <w:r>
        <w:t>example</w:t>
      </w:r>
      <w:proofErr w:type="gramEnd"/>
      <w:r>
        <w:t xml:space="preserve"> you might believe it is not okay to cheat in a game even if you really want to win.</w:t>
      </w:r>
      <w:r w:rsidR="00591C35">
        <w:t xml:space="preserve"> </w:t>
      </w:r>
    </w:p>
    <w:p w14:paraId="639CE7BD" w14:textId="70F228DB" w:rsidR="00591C35" w:rsidRDefault="00591C35" w:rsidP="00394DB5"/>
    <w:p w14:paraId="61F67CF7" w14:textId="6036EE6E" w:rsidR="00591C35" w:rsidRDefault="00E92DAF" w:rsidP="00394DB5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97184" behindDoc="1" locked="0" layoutInCell="1" allowOverlap="1" wp14:anchorId="0EDAB187" wp14:editId="462F39F7">
                <wp:simplePos x="0" y="0"/>
                <wp:positionH relativeFrom="margin">
                  <wp:posOffset>2171700</wp:posOffset>
                </wp:positionH>
                <wp:positionV relativeFrom="paragraph">
                  <wp:posOffset>281305</wp:posOffset>
                </wp:positionV>
                <wp:extent cx="3557270" cy="1092200"/>
                <wp:effectExtent l="0" t="0" r="5080" b="0"/>
                <wp:wrapNone/>
                <wp:docPr id="590733420" name="Rectangle 5907334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092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F1618C" id="Rectangle 590733420" o:spid="_x0000_s1026" alt="&quot;&quot;" style="position:absolute;margin-left:171pt;margin-top:22.15pt;width:280.1pt;height:86pt;z-index:-25131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4B18B819" w14:textId="3665D012" w:rsidR="00591C35" w:rsidRDefault="009B7A37" w:rsidP="00394DB5">
      <w:r>
        <w:rPr>
          <w:noProof/>
        </w:rPr>
        <w:drawing>
          <wp:anchor distT="0" distB="0" distL="114300" distR="114300" simplePos="0" relativeHeight="252267520" behindDoc="0" locked="0" layoutInCell="1" allowOverlap="1" wp14:anchorId="0637AB67" wp14:editId="52BC0A54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933575" cy="1435100"/>
            <wp:effectExtent l="0" t="0" r="9525" b="0"/>
            <wp:wrapNone/>
            <wp:docPr id="435295362" name="Picture 4352953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62" name="Diverse group different cultures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1C35">
        <w:t xml:space="preserve">Here </w:t>
      </w:r>
      <w:r w:rsidR="00591C35">
        <w:rPr>
          <w:b/>
          <w:bCs/>
        </w:rPr>
        <w:t xml:space="preserve">cultural beliefs </w:t>
      </w:r>
      <w:r w:rsidR="00970CBD">
        <w:t>are ho</w:t>
      </w:r>
      <w:r w:rsidR="00B3183C">
        <w:t xml:space="preserve">w </w:t>
      </w:r>
      <w:r w:rsidR="00591C35">
        <w:t xml:space="preserve">your </w:t>
      </w:r>
      <w:r w:rsidR="00591C35">
        <w:rPr>
          <w:b/>
          <w:bCs/>
        </w:rPr>
        <w:t xml:space="preserve">culture </w:t>
      </w:r>
      <w:r w:rsidR="00591C35">
        <w:t xml:space="preserve">changes how you think </w:t>
      </w:r>
      <w:r w:rsidR="009C6369">
        <w:br/>
      </w:r>
      <w:r w:rsidR="00591C35">
        <w:t>about something.</w:t>
      </w:r>
      <w:r w:rsidR="009C6369" w:rsidRPr="009C6369">
        <w:rPr>
          <w:noProof/>
          <w:lang w:val="en-NZ" w:eastAsia="en-NZ"/>
        </w:rPr>
        <w:t xml:space="preserve"> </w:t>
      </w:r>
    </w:p>
    <w:p w14:paraId="1AD4676C" w14:textId="619065FC" w:rsidR="00591C35" w:rsidRDefault="00591C35" w:rsidP="00394DB5"/>
    <w:p w14:paraId="7BA566E2" w14:textId="2658E922" w:rsidR="00591C35" w:rsidRDefault="00700EB8" w:rsidP="00700EB8">
      <w:pPr>
        <w:spacing w:line="240" w:lineRule="auto"/>
        <w:ind w:left="0"/>
      </w:pPr>
      <w:r>
        <w:br w:type="page"/>
      </w:r>
    </w:p>
    <w:p w14:paraId="4C160443" w14:textId="3BF47566" w:rsidR="00591C35" w:rsidRDefault="00700EB8" w:rsidP="00591C35">
      <w:pPr>
        <w:rPr>
          <w:rFonts w:cs="Arial"/>
          <w:szCs w:val="32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99232" behindDoc="1" locked="0" layoutInCell="1" allowOverlap="1" wp14:anchorId="38016400" wp14:editId="6192CBB5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6629400"/>
                <wp:effectExtent l="0" t="0" r="5080" b="0"/>
                <wp:wrapNone/>
                <wp:docPr id="590733421" name="Rectangle 5907334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6629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44802B" id="Rectangle 590733421" o:spid="_x0000_s1026" style="position:absolute;margin-left:171pt;margin-top:-9pt;width:280.1pt;height:522pt;z-index:-25131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" fillcolor="#bdd6ee [1304]" stroked="f" strokeweight="1pt">
                <w10:wrap anchorx="margin"/>
              </v:rect>
            </w:pict>
          </mc:Fallback>
        </mc:AlternateContent>
      </w:r>
      <w:r w:rsidR="00E41546">
        <w:rPr>
          <w:noProof/>
          <w:lang w:val="en-NZ" w:eastAsia="en-NZ"/>
        </w:rPr>
        <w:drawing>
          <wp:anchor distT="0" distB="0" distL="114300" distR="114300" simplePos="0" relativeHeight="252268544" behindDoc="0" locked="0" layoutInCell="1" allowOverlap="1" wp14:anchorId="75F3570D" wp14:editId="6B91C83F">
            <wp:simplePos x="0" y="0"/>
            <wp:positionH relativeFrom="column">
              <wp:posOffset>-421640</wp:posOffset>
            </wp:positionH>
            <wp:positionV relativeFrom="paragraph">
              <wp:posOffset>229235</wp:posOffset>
            </wp:positionV>
            <wp:extent cx="2301907" cy="1005840"/>
            <wp:effectExtent l="0" t="0" r="0" b="0"/>
            <wp:wrapNone/>
            <wp:docPr id="435295364" name="Picture 4352953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64" name="Diverse cultures.pn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907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1C35" w:rsidRPr="00343BBE">
        <w:rPr>
          <w:rFonts w:cs="Arial"/>
          <w:b/>
          <w:szCs w:val="32"/>
        </w:rPr>
        <w:t>Culture</w:t>
      </w:r>
      <w:r w:rsidR="00591C35" w:rsidRPr="00343BBE">
        <w:rPr>
          <w:rFonts w:cs="Arial"/>
          <w:szCs w:val="32"/>
        </w:rPr>
        <w:t xml:space="preserve"> is a way of</w:t>
      </w:r>
      <w:r w:rsidR="00591C35">
        <w:rPr>
          <w:rFonts w:cs="Arial"/>
          <w:szCs w:val="32"/>
        </w:rPr>
        <w:t>:</w:t>
      </w:r>
    </w:p>
    <w:p w14:paraId="03AE5350" w14:textId="362F522C" w:rsidR="00591C35" w:rsidRPr="00F664DB" w:rsidRDefault="00591C35" w:rsidP="00591C35">
      <w:pPr>
        <w:pStyle w:val="Listtoplevel"/>
      </w:pPr>
      <w:r>
        <w:t>t</w:t>
      </w:r>
      <w:r w:rsidRPr="00343BBE">
        <w:t xml:space="preserve">hinking </w:t>
      </w:r>
      <w:r>
        <w:t>that a group shares</w:t>
      </w:r>
    </w:p>
    <w:p w14:paraId="51BED6CA" w14:textId="09ADA463" w:rsidR="00591C35" w:rsidRPr="00343BBE" w:rsidRDefault="00591C35" w:rsidP="00591C35">
      <w:pPr>
        <w:pStyle w:val="Listtoplevel"/>
      </w:pPr>
      <w:r w:rsidRPr="00343BBE">
        <w:t>doing things as a group.</w:t>
      </w:r>
    </w:p>
    <w:p w14:paraId="2142DC1A" w14:textId="65881366" w:rsidR="00591C35" w:rsidRPr="00343BBE" w:rsidRDefault="002357F3" w:rsidP="00591C35">
      <w:pPr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984896" behindDoc="0" locked="0" layoutInCell="1" allowOverlap="1" wp14:anchorId="2D62F3D5" wp14:editId="4FE6FD57">
            <wp:simplePos x="0" y="0"/>
            <wp:positionH relativeFrom="margin">
              <wp:posOffset>0</wp:posOffset>
            </wp:positionH>
            <wp:positionV relativeFrom="paragraph">
              <wp:posOffset>27940</wp:posOffset>
            </wp:positionV>
            <wp:extent cx="1619885" cy="1238250"/>
            <wp:effectExtent l="0" t="0" r="5715" b="6350"/>
            <wp:wrapThrough wrapText="bothSides">
              <wp:wrapPolygon edited="0">
                <wp:start x="0" y="0"/>
                <wp:lineTo x="0" y="21489"/>
                <wp:lineTo x="21507" y="21489"/>
                <wp:lineTo x="21507" y="0"/>
                <wp:lineTo x="0" y="0"/>
              </wp:wrapPolygon>
            </wp:wrapThrough>
            <wp:docPr id="590733415" name="Picture 5907334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28752" w14:textId="26655FF4" w:rsidR="00591C35" w:rsidRDefault="00591C35" w:rsidP="00591C35">
      <w:pPr>
        <w:rPr>
          <w:rFonts w:cs="Arial"/>
          <w:szCs w:val="32"/>
        </w:rPr>
      </w:pPr>
    </w:p>
    <w:p w14:paraId="050E1F46" w14:textId="5675E490" w:rsidR="00591C35" w:rsidRPr="00343BBE" w:rsidRDefault="00591C35" w:rsidP="00591C35">
      <w:pPr>
        <w:rPr>
          <w:rFonts w:cs="Arial"/>
          <w:szCs w:val="32"/>
        </w:rPr>
      </w:pPr>
      <w:r w:rsidRPr="00343BBE">
        <w:rPr>
          <w:rFonts w:cs="Arial"/>
          <w:szCs w:val="32"/>
        </w:rPr>
        <w:t>There are many different cultures in</w:t>
      </w:r>
    </w:p>
    <w:p w14:paraId="09D262AD" w14:textId="65C8B8E4" w:rsidR="00591C35" w:rsidRPr="00343BBE" w:rsidRDefault="00591C35" w:rsidP="00591C35">
      <w:pPr>
        <w:rPr>
          <w:rFonts w:cs="Arial"/>
          <w:szCs w:val="32"/>
        </w:rPr>
      </w:pPr>
      <w:r>
        <w:rPr>
          <w:rFonts w:cs="Arial"/>
          <w:szCs w:val="32"/>
        </w:rPr>
        <w:t xml:space="preserve">Aotearoa </w:t>
      </w:r>
      <w:r w:rsidRPr="00343BBE">
        <w:rPr>
          <w:rFonts w:cs="Arial"/>
          <w:szCs w:val="32"/>
        </w:rPr>
        <w:t>New Zealand.</w:t>
      </w:r>
    </w:p>
    <w:p w14:paraId="5A78B32D" w14:textId="77777777" w:rsidR="00591C35" w:rsidRDefault="00591C35" w:rsidP="00700EB8"/>
    <w:p w14:paraId="3C877AC8" w14:textId="1640D03C" w:rsidR="002357F3" w:rsidRDefault="00700EB8" w:rsidP="00700EB8"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985920" behindDoc="0" locked="0" layoutInCell="1" allowOverlap="1" wp14:anchorId="19981595" wp14:editId="60985AF9">
            <wp:simplePos x="0" y="0"/>
            <wp:positionH relativeFrom="margin">
              <wp:posOffset>5080</wp:posOffset>
            </wp:positionH>
            <wp:positionV relativeFrom="paragraph">
              <wp:posOffset>102870</wp:posOffset>
            </wp:positionV>
            <wp:extent cx="1714500" cy="1271270"/>
            <wp:effectExtent l="0" t="0" r="0" b="5080"/>
            <wp:wrapThrough wrapText="bothSides">
              <wp:wrapPolygon edited="0">
                <wp:start x="0" y="0"/>
                <wp:lineTo x="0" y="21363"/>
                <wp:lineTo x="21360" y="21363"/>
                <wp:lineTo x="21360" y="0"/>
                <wp:lineTo x="0" y="0"/>
              </wp:wrapPolygon>
            </wp:wrapThrough>
            <wp:docPr id="1111969872" name="Picture 11119698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969872" name="Picture 11119698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EB07E" w14:textId="32D7A77A" w:rsidR="00591C35" w:rsidRPr="00F664DB" w:rsidRDefault="00591C35" w:rsidP="00591C35">
      <w:pPr>
        <w:rPr>
          <w:rFonts w:cs="Arial"/>
          <w:szCs w:val="32"/>
        </w:rPr>
      </w:pPr>
      <w:r>
        <w:rPr>
          <w:rFonts w:cs="Arial"/>
          <w:szCs w:val="32"/>
        </w:rPr>
        <w:t>Some examples of the different cultures are:</w:t>
      </w:r>
      <w:r w:rsidRPr="00343BBE">
        <w:rPr>
          <w:rFonts w:cs="Arial"/>
          <w:szCs w:val="32"/>
        </w:rPr>
        <w:t xml:space="preserve"> </w:t>
      </w:r>
    </w:p>
    <w:p w14:paraId="0E45C83D" w14:textId="308382AA" w:rsidR="00591C35" w:rsidRPr="00F664DB" w:rsidRDefault="00700EB8" w:rsidP="00591C35">
      <w:pPr>
        <w:pStyle w:val="Listtoplevel"/>
      </w:pPr>
      <w:r w:rsidRPr="00AF4A38">
        <w:drawing>
          <wp:anchor distT="0" distB="0" distL="114300" distR="114300" simplePos="0" relativeHeight="251986944" behindDoc="0" locked="0" layoutInCell="1" allowOverlap="1" wp14:anchorId="37DC10EF" wp14:editId="0DFA90F9">
            <wp:simplePos x="0" y="0"/>
            <wp:positionH relativeFrom="column">
              <wp:posOffset>1270</wp:posOffset>
            </wp:positionH>
            <wp:positionV relativeFrom="paragraph">
              <wp:posOffset>655955</wp:posOffset>
            </wp:positionV>
            <wp:extent cx="1828800" cy="1419094"/>
            <wp:effectExtent l="0" t="0" r="0" b="0"/>
            <wp:wrapNone/>
            <wp:docPr id="102582466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82466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1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C35" w:rsidRPr="00343BBE">
        <w:t xml:space="preserve">Māori culture </w:t>
      </w:r>
    </w:p>
    <w:p w14:paraId="261F864E" w14:textId="14EF0445" w:rsidR="00591C35" w:rsidRPr="00F664DB" w:rsidRDefault="00591C35" w:rsidP="00591C35">
      <w:pPr>
        <w:pStyle w:val="Listtoplevel"/>
      </w:pPr>
      <w:r w:rsidRPr="00343BBE">
        <w:t>Pacific culture</w:t>
      </w:r>
    </w:p>
    <w:p w14:paraId="22703661" w14:textId="6E01651D" w:rsidR="00591C35" w:rsidRDefault="00591C35" w:rsidP="00591C35">
      <w:pPr>
        <w:pStyle w:val="Listtoplevel"/>
      </w:pPr>
      <w:r w:rsidRPr="00343BBE">
        <w:t>Deaf culture.</w:t>
      </w:r>
      <w:r w:rsidR="002357F3" w:rsidRPr="002357F3">
        <w:rPr>
          <w:lang w:val="en-NZ" w:eastAsia="en-NZ"/>
        </w:rPr>
        <w:t xml:space="preserve"> </w:t>
      </w:r>
    </w:p>
    <w:p w14:paraId="32D2E97A" w14:textId="2150645D" w:rsidR="00591C35" w:rsidRDefault="00591C35" w:rsidP="00591C35"/>
    <w:p w14:paraId="2427171C" w14:textId="0AAE400D" w:rsidR="00591C35" w:rsidRDefault="00591C35" w:rsidP="00591C35"/>
    <w:p w14:paraId="2ED8B08C" w14:textId="0E2C1B78" w:rsidR="00591C35" w:rsidRDefault="00591C35">
      <w:pPr>
        <w:spacing w:line="240" w:lineRule="auto"/>
        <w:ind w:left="0"/>
      </w:pPr>
    </w:p>
    <w:p w14:paraId="535546FF" w14:textId="77777777" w:rsidR="00700EB8" w:rsidRDefault="00700EB8">
      <w:pPr>
        <w:spacing w:line="240" w:lineRule="auto"/>
        <w:ind w:left="0"/>
      </w:pPr>
      <w:r>
        <w:br w:type="page"/>
      </w:r>
    </w:p>
    <w:p w14:paraId="59DBF303" w14:textId="4038850E" w:rsidR="00591C35" w:rsidRDefault="00B32BD5" w:rsidP="00591C35">
      <w:r>
        <w:rPr>
          <w:noProof/>
        </w:rPr>
        <w:lastRenderedPageBreak/>
        <w:drawing>
          <wp:anchor distT="0" distB="0" distL="114300" distR="114300" simplePos="0" relativeHeight="252277760" behindDoc="0" locked="0" layoutInCell="1" allowOverlap="1" wp14:anchorId="189B4A53" wp14:editId="3DDACD16">
            <wp:simplePos x="0" y="0"/>
            <wp:positionH relativeFrom="column">
              <wp:posOffset>6350</wp:posOffset>
            </wp:positionH>
            <wp:positionV relativeFrom="paragraph">
              <wp:posOffset>-226695</wp:posOffset>
            </wp:positionV>
            <wp:extent cx="1600200" cy="1600200"/>
            <wp:effectExtent l="0" t="0" r="0" b="0"/>
            <wp:wrapNone/>
            <wp:docPr id="435295369" name="Picture 4352953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Zoom video Meeting 2.pn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1C35">
        <w:t>In all of the scenarios the sector will need to:</w:t>
      </w:r>
    </w:p>
    <w:p w14:paraId="0AF69B7E" w14:textId="6C98A5A7" w:rsidR="00591C35" w:rsidRDefault="00591C35" w:rsidP="00591C35">
      <w:pPr>
        <w:pStyle w:val="Listtoplevel"/>
      </w:pPr>
      <w:r>
        <w:t>be ready to change if it needs to</w:t>
      </w:r>
    </w:p>
    <w:p w14:paraId="3F9E9D4C" w14:textId="044FF5A8" w:rsidR="00591C35" w:rsidRDefault="00B32BD5" w:rsidP="00591C35">
      <w:pPr>
        <w:pStyle w:val="Listtoplevel"/>
      </w:pPr>
      <w:r>
        <w:drawing>
          <wp:anchor distT="0" distB="0" distL="114300" distR="114300" simplePos="0" relativeHeight="252275712" behindDoc="0" locked="0" layoutInCell="1" allowOverlap="1" wp14:anchorId="68C77731" wp14:editId="6102A758">
            <wp:simplePos x="0" y="0"/>
            <wp:positionH relativeFrom="column">
              <wp:posOffset>6350</wp:posOffset>
            </wp:positionH>
            <wp:positionV relativeFrom="paragraph">
              <wp:posOffset>186055</wp:posOffset>
            </wp:positionV>
            <wp:extent cx="1651000" cy="1651000"/>
            <wp:effectExtent l="0" t="0" r="0" b="6350"/>
            <wp:wrapNone/>
            <wp:docPr id="435295368" name="Picture 4352953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68" name="chair chairperson speaker microphone meeting.pn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1C35">
        <w:t>work together</w:t>
      </w:r>
    </w:p>
    <w:p w14:paraId="34753726" w14:textId="43A74D5E" w:rsidR="00591C35" w:rsidRDefault="00591C35" w:rsidP="00591C35">
      <w:pPr>
        <w:pStyle w:val="Listtoplevel"/>
      </w:pPr>
      <w:r>
        <w:t>know about new technology</w:t>
      </w:r>
    </w:p>
    <w:p w14:paraId="387ABFB1" w14:textId="3B7E496A" w:rsidR="00591C35" w:rsidRDefault="00B32BD5" w:rsidP="00591C35">
      <w:pPr>
        <w:pStyle w:val="Listtoplevel"/>
      </w:pPr>
      <w:r>
        <w:drawing>
          <wp:anchor distT="0" distB="0" distL="114300" distR="114300" simplePos="0" relativeHeight="252274688" behindDoc="0" locked="0" layoutInCell="1" allowOverlap="1" wp14:anchorId="5AE40EA5" wp14:editId="11F78DAC">
            <wp:simplePos x="0" y="0"/>
            <wp:positionH relativeFrom="column">
              <wp:posOffset>6350</wp:posOffset>
            </wp:positionH>
            <wp:positionV relativeFrom="paragraph">
              <wp:posOffset>721360</wp:posOffset>
            </wp:positionV>
            <wp:extent cx="1936750" cy="1936750"/>
            <wp:effectExtent l="0" t="0" r="0" b="6350"/>
            <wp:wrapNone/>
            <wp:docPr id="435295367" name="Picture 4352953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33425" name="Working Together Services talk.pn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750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1C35">
        <w:t>support disabled people to be leaders</w:t>
      </w:r>
    </w:p>
    <w:p w14:paraId="353322CC" w14:textId="51090AD6" w:rsidR="00591C35" w:rsidRDefault="00591C35" w:rsidP="00591C35">
      <w:pPr>
        <w:pStyle w:val="Listtoplevel"/>
      </w:pPr>
      <w:r>
        <w:t>work with the community</w:t>
      </w:r>
    </w:p>
    <w:p w14:paraId="4EEB5A2C" w14:textId="316F1B42" w:rsidR="00591C35" w:rsidRDefault="00591C35" w:rsidP="00591C35">
      <w:pPr>
        <w:pStyle w:val="Listtoplevel"/>
      </w:pPr>
      <w:r>
        <w:t>learn from the community.</w:t>
      </w:r>
    </w:p>
    <w:p w14:paraId="33279C51" w14:textId="2A468318" w:rsidR="00700EB8" w:rsidRDefault="00700EB8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7" w:name="_Where_to_find"/>
      <w:bookmarkEnd w:id="7"/>
      <w:r>
        <w:br w:type="page"/>
      </w:r>
    </w:p>
    <w:p w14:paraId="02DE630F" w14:textId="33788F8B" w:rsidR="00591C35" w:rsidRDefault="00591C35" w:rsidP="00591C35">
      <w:pPr>
        <w:pStyle w:val="Heading1"/>
      </w:pPr>
      <w:r>
        <w:lastRenderedPageBreak/>
        <w:t>Where to find more information</w:t>
      </w:r>
    </w:p>
    <w:p w14:paraId="3EA1A660" w14:textId="63691802" w:rsidR="00A41616" w:rsidRDefault="00A41616" w:rsidP="00A41616"/>
    <w:p w14:paraId="51CB01A2" w14:textId="3D825517" w:rsidR="00591C35" w:rsidRDefault="00B32BD5" w:rsidP="00A41616">
      <w:r>
        <w:rPr>
          <w:noProof/>
        </w:rPr>
        <w:drawing>
          <wp:anchor distT="0" distB="0" distL="114300" distR="114300" simplePos="0" relativeHeight="252282880" behindDoc="0" locked="0" layoutInCell="1" allowOverlap="1" wp14:anchorId="74497DF4" wp14:editId="63A6D2F3">
            <wp:simplePos x="0" y="0"/>
            <wp:positionH relativeFrom="column">
              <wp:posOffset>0</wp:posOffset>
            </wp:positionH>
            <wp:positionV relativeFrom="paragraph">
              <wp:posOffset>240665</wp:posOffset>
            </wp:positionV>
            <wp:extent cx="1714500" cy="1714500"/>
            <wp:effectExtent l="0" t="0" r="0" b="0"/>
            <wp:wrapNone/>
            <wp:docPr id="435295373" name="Picture 4352953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95371" name="email write.pn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6EE8D" w14:textId="2BB44330" w:rsidR="00591C35" w:rsidRDefault="00591C35" w:rsidP="00A41616">
      <w:r>
        <w:t xml:space="preserve">If you have questions about the information in this Easy Read you can </w:t>
      </w:r>
      <w:r>
        <w:rPr>
          <w:b/>
          <w:bCs/>
        </w:rPr>
        <w:t>email</w:t>
      </w:r>
      <w:r>
        <w:t>:</w:t>
      </w:r>
    </w:p>
    <w:p w14:paraId="0702D1B3" w14:textId="12337022" w:rsidR="00591C35" w:rsidRPr="00EC0A5E" w:rsidRDefault="00591C35" w:rsidP="00A41616"/>
    <w:p w14:paraId="5A61935A" w14:textId="3B98D4A5" w:rsidR="00591C35" w:rsidRPr="00E12EB0" w:rsidRDefault="00EC0A5E" w:rsidP="00A41616">
      <w:pPr>
        <w:rPr>
          <w:b/>
          <w:bCs/>
        </w:rPr>
      </w:pPr>
      <w:hyperlink r:id="rId249" w:history="1">
        <w:r w:rsidRPr="00EC0A5E">
          <w:rPr>
            <w:rStyle w:val="Hyperlink"/>
            <w:b/>
            <w:bCs/>
            <w:color w:val="auto"/>
            <w:u w:val="none"/>
          </w:rPr>
          <w:t>accessible@sportnz.org.nz</w:t>
        </w:r>
      </w:hyperlink>
      <w:r w:rsidR="00E12EB0" w:rsidRPr="00E12EB0">
        <w:rPr>
          <w:b/>
          <w:bCs/>
        </w:rPr>
        <w:t xml:space="preserve"> </w:t>
      </w:r>
    </w:p>
    <w:p w14:paraId="5F37770D" w14:textId="77777777" w:rsidR="00A41616" w:rsidRDefault="00A41616" w:rsidP="00A41616"/>
    <w:p w14:paraId="0DEEB34B" w14:textId="77E827CD" w:rsidR="008813A2" w:rsidRDefault="00526B23" w:rsidP="008813A2">
      <w:r>
        <w:rPr>
          <w:noProof/>
        </w:rPr>
        <w:drawing>
          <wp:anchor distT="0" distB="0" distL="114300" distR="114300" simplePos="0" relativeHeight="252329984" behindDoc="0" locked="0" layoutInCell="1" allowOverlap="1" wp14:anchorId="16405287" wp14:editId="6FBA9303">
            <wp:simplePos x="0" y="0"/>
            <wp:positionH relativeFrom="column">
              <wp:posOffset>0</wp:posOffset>
            </wp:positionH>
            <wp:positionV relativeFrom="paragraph">
              <wp:posOffset>226988</wp:posOffset>
            </wp:positionV>
            <wp:extent cx="1371600" cy="1371600"/>
            <wp:effectExtent l="0" t="0" r="0" b="0"/>
            <wp:wrapNone/>
            <wp:docPr id="1969122435" name="Picture 19691224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Website Link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A3342" w14:textId="51146D56" w:rsidR="008813A2" w:rsidRDefault="00526B23" w:rsidP="008813A2">
      <w:r>
        <w:t xml:space="preserve">You can find out more about </w:t>
      </w:r>
      <w:r>
        <w:br/>
        <w:t xml:space="preserve">Sport NZ on their </w:t>
      </w:r>
      <w:r w:rsidRPr="00593128">
        <w:rPr>
          <w:b/>
          <w:bCs/>
        </w:rPr>
        <w:t>website</w:t>
      </w:r>
      <w:r>
        <w:t xml:space="preserve"> at:</w:t>
      </w:r>
    </w:p>
    <w:p w14:paraId="225E4A63" w14:textId="2983C7C3" w:rsidR="00526B23" w:rsidRDefault="00526B23" w:rsidP="008813A2"/>
    <w:p w14:paraId="5C859889" w14:textId="38BB2F5C" w:rsidR="00526B23" w:rsidRPr="00526B23" w:rsidRDefault="00526B23" w:rsidP="008813A2">
      <w:pPr>
        <w:rPr>
          <w:b/>
          <w:bCs/>
        </w:rPr>
      </w:pPr>
      <w:hyperlink r:id="rId250" w:history="1">
        <w:r w:rsidRPr="00526B23">
          <w:rPr>
            <w:rStyle w:val="Hyperlink"/>
            <w:b/>
            <w:bCs/>
            <w:color w:val="auto"/>
            <w:u w:val="none"/>
          </w:rPr>
          <w:t>https://sportnz.org.nz</w:t>
        </w:r>
      </w:hyperlink>
    </w:p>
    <w:p w14:paraId="3D05C515" w14:textId="0014BB49" w:rsidR="00526B23" w:rsidRDefault="00EB2851" w:rsidP="008813A2">
      <w:r w:rsidRPr="00287683">
        <w:rPr>
          <w:b/>
          <w:bCs/>
          <w:noProof/>
        </w:rPr>
        <w:drawing>
          <wp:anchor distT="0" distB="0" distL="114300" distR="114300" simplePos="0" relativeHeight="252331008" behindDoc="0" locked="0" layoutInCell="1" allowOverlap="1" wp14:anchorId="7C0B3CC5" wp14:editId="5D786B55">
            <wp:simplePos x="0" y="0"/>
            <wp:positionH relativeFrom="margin">
              <wp:posOffset>198120</wp:posOffset>
            </wp:positionH>
            <wp:positionV relativeFrom="paragraph">
              <wp:posOffset>60716</wp:posOffset>
            </wp:positionV>
            <wp:extent cx="1295400" cy="1660155"/>
            <wp:effectExtent l="0" t="0" r="0" b="0"/>
            <wp:wrapNone/>
            <wp:docPr id="128006226" name="Picture 1280062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6" name="Not Easy Read.pn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66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4F99F" w14:textId="77777777" w:rsidR="00526B23" w:rsidRDefault="00526B23" w:rsidP="008813A2"/>
    <w:p w14:paraId="19CFC63B" w14:textId="662BA8A3" w:rsidR="00526B23" w:rsidRPr="00526B23" w:rsidRDefault="00526B23" w:rsidP="008813A2">
      <w:r>
        <w:t xml:space="preserve">This website is </w:t>
      </w:r>
      <w:r>
        <w:rPr>
          <w:b/>
          <w:bCs/>
        </w:rPr>
        <w:t xml:space="preserve">not </w:t>
      </w:r>
      <w:r>
        <w:t>in Easy Read.</w:t>
      </w:r>
    </w:p>
    <w:p w14:paraId="4B02B769" w14:textId="77777777" w:rsidR="008813A2" w:rsidRDefault="008813A2" w:rsidP="008813A2"/>
    <w:p w14:paraId="0D813D80" w14:textId="32211265" w:rsidR="008813A2" w:rsidRDefault="008813A2" w:rsidP="008813A2"/>
    <w:p w14:paraId="39CB7DB1" w14:textId="4EA1B057" w:rsidR="008813A2" w:rsidRDefault="008813A2" w:rsidP="008813A2"/>
    <w:p w14:paraId="2BF6C68F" w14:textId="77777777" w:rsidR="008813A2" w:rsidRDefault="008813A2" w:rsidP="008813A2"/>
    <w:p w14:paraId="71AB4C99" w14:textId="77777777" w:rsidR="008B3CDD" w:rsidRDefault="008B3CDD" w:rsidP="00D6089C"/>
    <w:p w14:paraId="2A14D7B1" w14:textId="7CA3731E" w:rsidR="00705C68" w:rsidRDefault="00705C68" w:rsidP="00D6089C"/>
    <w:p w14:paraId="25845397" w14:textId="60878DE9" w:rsidR="00705C68" w:rsidRDefault="00705C68" w:rsidP="00D6089C"/>
    <w:bookmarkEnd w:id="2"/>
    <w:p w14:paraId="4872CE6D" w14:textId="04754B95" w:rsidR="00316DBA" w:rsidRPr="001C7155" w:rsidRDefault="001C7155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08768" behindDoc="0" locked="0" layoutInCell="1" allowOverlap="1" wp14:anchorId="0F6EE07C" wp14:editId="55349657">
            <wp:simplePos x="0" y="0"/>
            <wp:positionH relativeFrom="margin">
              <wp:posOffset>113030</wp:posOffset>
            </wp:positionH>
            <wp:positionV relativeFrom="paragraph">
              <wp:posOffset>-88900</wp:posOffset>
            </wp:positionV>
            <wp:extent cx="828675" cy="1009650"/>
            <wp:effectExtent l="0" t="0" r="9525" b="0"/>
            <wp:wrapNone/>
            <wp:docPr id="42" name="Picture 42" descr="Sport New Zealand | Ihi Aotearoa logo. 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6996F293" wp14:editId="670161A9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B24B71" id="Rectangle: Rounded Corners 24" o:spid="_x0000_s1026" style="position:absolute;margin-left:-27pt;margin-top:-21pt;width:490.9pt;height:660.75pt;z-index:-25150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>Sport New Zealand Ihi Aotearoa.</w:t>
      </w:r>
    </w:p>
    <w:p w14:paraId="77660CB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21023ED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10816" behindDoc="0" locked="0" layoutInCell="1" allowOverlap="1" wp14:anchorId="34DDDFDE" wp14:editId="7669D59B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it Easy Kia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Mai service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6E30A14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09792" behindDoc="0" locked="0" layoutInCell="1" allowOverlap="1" wp14:anchorId="03EC4CEE" wp14:editId="5B08A9E0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81A5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 xml:space="preserve">The ideas in this document are not the ideas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7E06D3F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06720" behindDoc="0" locked="0" layoutInCell="1" allowOverlap="1" wp14:anchorId="6839A694" wp14:editId="77D254B5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EA78F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526F0A77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08F15831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12864" behindDoc="0" locked="0" layoutInCell="1" allowOverlap="1" wp14:anchorId="6C7901C9" wp14:editId="61DD09EB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2DD104ED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46B6C99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11840" behindDoc="1" locked="0" layoutInCell="1" allowOverlap="1" wp14:anchorId="1AF9A36E" wp14:editId="75E80A38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6D61A43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5E5A87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667C0EEE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4055A16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15936" behindDoc="0" locked="0" layoutInCell="1" allowOverlap="1" wp14:anchorId="62EF9E03" wp14:editId="1FE6D78D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301E615C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13888" behindDoc="0" locked="0" layoutInCell="1" allowOverlap="1" wp14:anchorId="62608BC0" wp14:editId="756ADE80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9D7F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7B2E2A5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351C2E9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15352E8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447B82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14912" behindDoc="0" locked="0" layoutInCell="1" allowOverlap="1" wp14:anchorId="60B5939C" wp14:editId="0E8091ED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3E71983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6E8AE0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4769F42D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46C938D1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309574EE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B84717">
      <w:footerReference w:type="even" r:id="rId261"/>
      <w:footerReference w:type="default" r:id="rId262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CD1B23" w14:textId="77777777" w:rsidR="000149A4" w:rsidRDefault="000149A4">
      <w:pPr>
        <w:spacing w:line="240" w:lineRule="auto"/>
      </w:pPr>
      <w:r>
        <w:separator/>
      </w:r>
    </w:p>
  </w:endnote>
  <w:endnote w:type="continuationSeparator" w:id="0">
    <w:p w14:paraId="709A2BA0" w14:textId="77777777" w:rsidR="000149A4" w:rsidRDefault="000149A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4DD2963B" w14:textId="77777777" w:rsidR="00700EB8" w:rsidRDefault="00700EB8" w:rsidP="00E070C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2DA356B" w14:textId="77777777" w:rsidR="00700EB8" w:rsidRDefault="00700EB8" w:rsidP="00E070C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3DD243DF" w14:textId="77777777" w:rsidR="00700EB8" w:rsidRPr="00AA03EC" w:rsidRDefault="00700EB8" w:rsidP="00E070CE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46828898" w14:textId="77777777" w:rsidR="00700EB8" w:rsidRDefault="00700EB8" w:rsidP="00E070C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AA29ED" w14:textId="77777777" w:rsidR="000149A4" w:rsidRDefault="000149A4">
      <w:pPr>
        <w:spacing w:line="240" w:lineRule="auto"/>
      </w:pPr>
      <w:r>
        <w:separator/>
      </w:r>
    </w:p>
  </w:footnote>
  <w:footnote w:type="continuationSeparator" w:id="0">
    <w:p w14:paraId="6B6137FE" w14:textId="77777777" w:rsidR="000149A4" w:rsidRDefault="000149A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104348468">
    <w:abstractNumId w:val="5"/>
  </w:num>
  <w:num w:numId="2" w16cid:durableId="217596257">
    <w:abstractNumId w:val="2"/>
  </w:num>
  <w:num w:numId="3" w16cid:durableId="1738433851">
    <w:abstractNumId w:val="9"/>
  </w:num>
  <w:num w:numId="4" w16cid:durableId="1311325411">
    <w:abstractNumId w:val="10"/>
  </w:num>
  <w:num w:numId="5" w16cid:durableId="1898782044">
    <w:abstractNumId w:val="6"/>
  </w:num>
  <w:num w:numId="6" w16cid:durableId="657151500">
    <w:abstractNumId w:val="4"/>
  </w:num>
  <w:num w:numId="7" w16cid:durableId="397167686">
    <w:abstractNumId w:val="3"/>
  </w:num>
  <w:num w:numId="8" w16cid:durableId="811676002">
    <w:abstractNumId w:val="8"/>
  </w:num>
  <w:num w:numId="9" w16cid:durableId="1888106573">
    <w:abstractNumId w:val="1"/>
  </w:num>
  <w:num w:numId="10" w16cid:durableId="1941251961">
    <w:abstractNumId w:val="7"/>
  </w:num>
  <w:num w:numId="11" w16cid:durableId="1279721916">
    <w:abstractNumId w:val="0"/>
  </w:num>
  <w:num w:numId="12" w16cid:durableId="824785843">
    <w:abstractNumId w:val="11"/>
  </w:num>
  <w:num w:numId="13" w16cid:durableId="605661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455726"/>
    <w:rsid w:val="000013CC"/>
    <w:rsid w:val="00002417"/>
    <w:rsid w:val="00005A72"/>
    <w:rsid w:val="00005DB6"/>
    <w:rsid w:val="000064D2"/>
    <w:rsid w:val="0000734A"/>
    <w:rsid w:val="000140CA"/>
    <w:rsid w:val="000149A4"/>
    <w:rsid w:val="000227B4"/>
    <w:rsid w:val="00025035"/>
    <w:rsid w:val="0003092A"/>
    <w:rsid w:val="0004557B"/>
    <w:rsid w:val="00052261"/>
    <w:rsid w:val="000616E2"/>
    <w:rsid w:val="000749C0"/>
    <w:rsid w:val="00085E05"/>
    <w:rsid w:val="00087F80"/>
    <w:rsid w:val="0009079F"/>
    <w:rsid w:val="00090942"/>
    <w:rsid w:val="00095DC8"/>
    <w:rsid w:val="000A3C46"/>
    <w:rsid w:val="000C4F04"/>
    <w:rsid w:val="000D2B45"/>
    <w:rsid w:val="000E5664"/>
    <w:rsid w:val="00104369"/>
    <w:rsid w:val="00111430"/>
    <w:rsid w:val="0012202A"/>
    <w:rsid w:val="00122416"/>
    <w:rsid w:val="00124EA8"/>
    <w:rsid w:val="00145C69"/>
    <w:rsid w:val="0015108D"/>
    <w:rsid w:val="00173944"/>
    <w:rsid w:val="001754F4"/>
    <w:rsid w:val="00194606"/>
    <w:rsid w:val="001974C2"/>
    <w:rsid w:val="001B4DD5"/>
    <w:rsid w:val="001C7155"/>
    <w:rsid w:val="001D223E"/>
    <w:rsid w:val="001D2261"/>
    <w:rsid w:val="001E0942"/>
    <w:rsid w:val="001E3429"/>
    <w:rsid w:val="001E5436"/>
    <w:rsid w:val="001F5FDE"/>
    <w:rsid w:val="00201791"/>
    <w:rsid w:val="00226257"/>
    <w:rsid w:val="0022680B"/>
    <w:rsid w:val="00226C0D"/>
    <w:rsid w:val="00226F54"/>
    <w:rsid w:val="002357F3"/>
    <w:rsid w:val="00257D60"/>
    <w:rsid w:val="00260819"/>
    <w:rsid w:val="00261BF8"/>
    <w:rsid w:val="00266B9F"/>
    <w:rsid w:val="00266DEC"/>
    <w:rsid w:val="00282801"/>
    <w:rsid w:val="00284D0D"/>
    <w:rsid w:val="00287683"/>
    <w:rsid w:val="002A0E14"/>
    <w:rsid w:val="002A6D88"/>
    <w:rsid w:val="002B6272"/>
    <w:rsid w:val="002C09CF"/>
    <w:rsid w:val="002F3A58"/>
    <w:rsid w:val="002F6019"/>
    <w:rsid w:val="003138DE"/>
    <w:rsid w:val="00315307"/>
    <w:rsid w:val="00316DBA"/>
    <w:rsid w:val="00323EB3"/>
    <w:rsid w:val="003556D4"/>
    <w:rsid w:val="003563BF"/>
    <w:rsid w:val="0036028E"/>
    <w:rsid w:val="003631C1"/>
    <w:rsid w:val="00371C85"/>
    <w:rsid w:val="00380DF8"/>
    <w:rsid w:val="003831EB"/>
    <w:rsid w:val="003945EA"/>
    <w:rsid w:val="00394DB5"/>
    <w:rsid w:val="003A5367"/>
    <w:rsid w:val="003C0A3A"/>
    <w:rsid w:val="003D1BD7"/>
    <w:rsid w:val="003D3AF8"/>
    <w:rsid w:val="003D631D"/>
    <w:rsid w:val="003E42A6"/>
    <w:rsid w:val="003F07F7"/>
    <w:rsid w:val="003F5628"/>
    <w:rsid w:val="003F5F3A"/>
    <w:rsid w:val="004002D2"/>
    <w:rsid w:val="00405B40"/>
    <w:rsid w:val="00417DDD"/>
    <w:rsid w:val="00426BE4"/>
    <w:rsid w:val="0044636B"/>
    <w:rsid w:val="004535B5"/>
    <w:rsid w:val="00455726"/>
    <w:rsid w:val="004567B0"/>
    <w:rsid w:val="004A23FB"/>
    <w:rsid w:val="004A4A10"/>
    <w:rsid w:val="004C2414"/>
    <w:rsid w:val="004D56BE"/>
    <w:rsid w:val="004E147B"/>
    <w:rsid w:val="004E6F5B"/>
    <w:rsid w:val="004F44FC"/>
    <w:rsid w:val="004F56C0"/>
    <w:rsid w:val="004F61F6"/>
    <w:rsid w:val="00500D40"/>
    <w:rsid w:val="00503AD5"/>
    <w:rsid w:val="00510007"/>
    <w:rsid w:val="00522E5E"/>
    <w:rsid w:val="0052379D"/>
    <w:rsid w:val="00526B23"/>
    <w:rsid w:val="005447B6"/>
    <w:rsid w:val="00546F8E"/>
    <w:rsid w:val="00570380"/>
    <w:rsid w:val="00577D24"/>
    <w:rsid w:val="0058131C"/>
    <w:rsid w:val="00591C35"/>
    <w:rsid w:val="005921AD"/>
    <w:rsid w:val="00592890"/>
    <w:rsid w:val="00593128"/>
    <w:rsid w:val="00596C60"/>
    <w:rsid w:val="005A7D7F"/>
    <w:rsid w:val="005F668C"/>
    <w:rsid w:val="0060011B"/>
    <w:rsid w:val="00621884"/>
    <w:rsid w:val="0064667B"/>
    <w:rsid w:val="006515E8"/>
    <w:rsid w:val="0066665D"/>
    <w:rsid w:val="00683296"/>
    <w:rsid w:val="006918BC"/>
    <w:rsid w:val="006A4D3D"/>
    <w:rsid w:val="006B45FC"/>
    <w:rsid w:val="006B5F68"/>
    <w:rsid w:val="006C5C26"/>
    <w:rsid w:val="006D12ED"/>
    <w:rsid w:val="006D3588"/>
    <w:rsid w:val="006E050D"/>
    <w:rsid w:val="006E1C9F"/>
    <w:rsid w:val="006E1D65"/>
    <w:rsid w:val="006F546F"/>
    <w:rsid w:val="00700EB8"/>
    <w:rsid w:val="007012DC"/>
    <w:rsid w:val="00705C68"/>
    <w:rsid w:val="00705CA3"/>
    <w:rsid w:val="007160AA"/>
    <w:rsid w:val="00734C63"/>
    <w:rsid w:val="00736E4E"/>
    <w:rsid w:val="00746F6F"/>
    <w:rsid w:val="00760DC8"/>
    <w:rsid w:val="007829EC"/>
    <w:rsid w:val="00782EC1"/>
    <w:rsid w:val="007954E4"/>
    <w:rsid w:val="007B05F3"/>
    <w:rsid w:val="007C28A6"/>
    <w:rsid w:val="007C7764"/>
    <w:rsid w:val="007D2E15"/>
    <w:rsid w:val="007E7233"/>
    <w:rsid w:val="007F463B"/>
    <w:rsid w:val="00803ABE"/>
    <w:rsid w:val="00807728"/>
    <w:rsid w:val="00815F8C"/>
    <w:rsid w:val="00836DB1"/>
    <w:rsid w:val="00840E1C"/>
    <w:rsid w:val="00863D53"/>
    <w:rsid w:val="008813A2"/>
    <w:rsid w:val="008848CB"/>
    <w:rsid w:val="00887F23"/>
    <w:rsid w:val="00891397"/>
    <w:rsid w:val="00894594"/>
    <w:rsid w:val="008A0DAF"/>
    <w:rsid w:val="008A58DB"/>
    <w:rsid w:val="008B3CDD"/>
    <w:rsid w:val="008C005D"/>
    <w:rsid w:val="008D437D"/>
    <w:rsid w:val="008F13EE"/>
    <w:rsid w:val="008F7550"/>
    <w:rsid w:val="009043A9"/>
    <w:rsid w:val="00911810"/>
    <w:rsid w:val="00925B05"/>
    <w:rsid w:val="00934C1C"/>
    <w:rsid w:val="009411B0"/>
    <w:rsid w:val="0094516C"/>
    <w:rsid w:val="00952A92"/>
    <w:rsid w:val="00970CBD"/>
    <w:rsid w:val="00974E0B"/>
    <w:rsid w:val="0098180B"/>
    <w:rsid w:val="00986296"/>
    <w:rsid w:val="009B7A37"/>
    <w:rsid w:val="009C6369"/>
    <w:rsid w:val="009D3796"/>
    <w:rsid w:val="009E16D4"/>
    <w:rsid w:val="009E178F"/>
    <w:rsid w:val="00A01282"/>
    <w:rsid w:val="00A03CBF"/>
    <w:rsid w:val="00A04B7E"/>
    <w:rsid w:val="00A12915"/>
    <w:rsid w:val="00A1608E"/>
    <w:rsid w:val="00A16CD6"/>
    <w:rsid w:val="00A217B6"/>
    <w:rsid w:val="00A40639"/>
    <w:rsid w:val="00A41616"/>
    <w:rsid w:val="00A67570"/>
    <w:rsid w:val="00A73644"/>
    <w:rsid w:val="00A7565E"/>
    <w:rsid w:val="00AA0A7C"/>
    <w:rsid w:val="00AB0B71"/>
    <w:rsid w:val="00AB5BB1"/>
    <w:rsid w:val="00AC79FE"/>
    <w:rsid w:val="00AF3413"/>
    <w:rsid w:val="00B0271A"/>
    <w:rsid w:val="00B139C2"/>
    <w:rsid w:val="00B3183C"/>
    <w:rsid w:val="00B32BD5"/>
    <w:rsid w:val="00B33477"/>
    <w:rsid w:val="00B50B0B"/>
    <w:rsid w:val="00B50E5F"/>
    <w:rsid w:val="00B62838"/>
    <w:rsid w:val="00B81A2E"/>
    <w:rsid w:val="00B84717"/>
    <w:rsid w:val="00BB7148"/>
    <w:rsid w:val="00BC7E04"/>
    <w:rsid w:val="00BD34B6"/>
    <w:rsid w:val="00BE2BFF"/>
    <w:rsid w:val="00BF58A7"/>
    <w:rsid w:val="00BF5DDC"/>
    <w:rsid w:val="00BF6CA0"/>
    <w:rsid w:val="00C200AE"/>
    <w:rsid w:val="00C214FE"/>
    <w:rsid w:val="00C807CD"/>
    <w:rsid w:val="00C80BE6"/>
    <w:rsid w:val="00C822E8"/>
    <w:rsid w:val="00CA4C42"/>
    <w:rsid w:val="00CB6E41"/>
    <w:rsid w:val="00CC299E"/>
    <w:rsid w:val="00CC747F"/>
    <w:rsid w:val="00CE39E1"/>
    <w:rsid w:val="00D6089C"/>
    <w:rsid w:val="00D652D9"/>
    <w:rsid w:val="00D65E5E"/>
    <w:rsid w:val="00D67451"/>
    <w:rsid w:val="00D80620"/>
    <w:rsid w:val="00D852B6"/>
    <w:rsid w:val="00D95D45"/>
    <w:rsid w:val="00DA13EF"/>
    <w:rsid w:val="00DC5D2A"/>
    <w:rsid w:val="00DD45CA"/>
    <w:rsid w:val="00DE5655"/>
    <w:rsid w:val="00DF2E18"/>
    <w:rsid w:val="00E00043"/>
    <w:rsid w:val="00E02C06"/>
    <w:rsid w:val="00E070CE"/>
    <w:rsid w:val="00E12EB0"/>
    <w:rsid w:val="00E13473"/>
    <w:rsid w:val="00E13BEE"/>
    <w:rsid w:val="00E17BF8"/>
    <w:rsid w:val="00E25EA4"/>
    <w:rsid w:val="00E301CA"/>
    <w:rsid w:val="00E35E1C"/>
    <w:rsid w:val="00E36759"/>
    <w:rsid w:val="00E41546"/>
    <w:rsid w:val="00E422EA"/>
    <w:rsid w:val="00E46516"/>
    <w:rsid w:val="00E56A37"/>
    <w:rsid w:val="00E70E61"/>
    <w:rsid w:val="00E757C5"/>
    <w:rsid w:val="00E75D3C"/>
    <w:rsid w:val="00E9275D"/>
    <w:rsid w:val="00E92DAF"/>
    <w:rsid w:val="00EA5525"/>
    <w:rsid w:val="00EA567F"/>
    <w:rsid w:val="00EB2851"/>
    <w:rsid w:val="00EC0A5E"/>
    <w:rsid w:val="00EC4971"/>
    <w:rsid w:val="00EC4AD0"/>
    <w:rsid w:val="00EC5F32"/>
    <w:rsid w:val="00ED2D4E"/>
    <w:rsid w:val="00EF4A04"/>
    <w:rsid w:val="00F20BCC"/>
    <w:rsid w:val="00F2239E"/>
    <w:rsid w:val="00F250AC"/>
    <w:rsid w:val="00F32DCE"/>
    <w:rsid w:val="00F34D07"/>
    <w:rsid w:val="00F43296"/>
    <w:rsid w:val="00F43754"/>
    <w:rsid w:val="00F64BE5"/>
    <w:rsid w:val="00F77EBC"/>
    <w:rsid w:val="00F87859"/>
    <w:rsid w:val="00FC1BD7"/>
    <w:rsid w:val="00FC63B6"/>
    <w:rsid w:val="00FE04F8"/>
    <w:rsid w:val="00FE2152"/>
    <w:rsid w:val="00FF1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054B2FE"/>
  <w14:defaultImageDpi w14:val="330"/>
  <w15:chartTrackingRefBased/>
  <w15:docId w15:val="{94C28292-25B7-4949-B776-00B966B36F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B84717"/>
    <w:pPr>
      <w:keepNext/>
      <w:keepLines/>
      <w:widowControl w:val="0"/>
      <w:pBdr>
        <w:top w:val="single" w:sz="18" w:space="10" w:color="auto"/>
        <w:left w:val="single" w:sz="18" w:space="4" w:color="auto"/>
        <w:bottom w:val="single" w:sz="18" w:space="0" w:color="auto"/>
        <w:right w:val="single" w:sz="18" w:space="4" w:color="auto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84717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D80620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0128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282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7C28A6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1.png"/><Relationship Id="rId42" Type="http://schemas.openxmlformats.org/officeDocument/2006/relationships/image" Target="media/image30.png"/><Relationship Id="rId159" Type="http://schemas.openxmlformats.org/officeDocument/2006/relationships/image" Target="media/image460.png"/><Relationship Id="rId170" Type="http://schemas.openxmlformats.org/officeDocument/2006/relationships/image" Target="media/image59.png"/><Relationship Id="rId191" Type="http://schemas.openxmlformats.org/officeDocument/2006/relationships/image" Target="media/image78.png"/><Relationship Id="rId205" Type="http://schemas.openxmlformats.org/officeDocument/2006/relationships/image" Target="media/image89.png"/><Relationship Id="rId226" Type="http://schemas.openxmlformats.org/officeDocument/2006/relationships/image" Target="media/image107.png"/><Relationship Id="rId247" Type="http://schemas.openxmlformats.org/officeDocument/2006/relationships/image" Target="media/image126.pn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149" Type="http://schemas.openxmlformats.org/officeDocument/2006/relationships/image" Target="media/image41.png"/><Relationship Id="rId5" Type="http://schemas.openxmlformats.org/officeDocument/2006/relationships/numbering" Target="numbering.xml"/><Relationship Id="rId160" Type="http://schemas.openxmlformats.org/officeDocument/2006/relationships/image" Target="media/image470.png"/><Relationship Id="rId181" Type="http://schemas.openxmlformats.org/officeDocument/2006/relationships/image" Target="media/image69.jpeg"/><Relationship Id="rId216" Type="http://schemas.openxmlformats.org/officeDocument/2006/relationships/image" Target="media/image98.png"/><Relationship Id="rId237" Type="http://schemas.openxmlformats.org/officeDocument/2006/relationships/image" Target="media/image116.jpeg"/><Relationship Id="rId258" Type="http://schemas.openxmlformats.org/officeDocument/2006/relationships/image" Target="media/image137.png"/><Relationship Id="rId22" Type="http://schemas.openxmlformats.org/officeDocument/2006/relationships/image" Target="media/image12.png"/><Relationship Id="rId43" Type="http://schemas.openxmlformats.org/officeDocument/2006/relationships/image" Target="media/image31.png"/><Relationship Id="rId150" Type="http://schemas.openxmlformats.org/officeDocument/2006/relationships/image" Target="media/image42.png"/><Relationship Id="rId171" Type="http://schemas.openxmlformats.org/officeDocument/2006/relationships/image" Target="media/image60.png"/><Relationship Id="rId192" Type="http://schemas.openxmlformats.org/officeDocument/2006/relationships/image" Target="media/image79.png"/><Relationship Id="rId206" Type="http://schemas.openxmlformats.org/officeDocument/2006/relationships/image" Target="media/image90.jpeg"/><Relationship Id="rId227" Type="http://schemas.openxmlformats.org/officeDocument/2006/relationships/image" Target="media/image108.jpeg"/><Relationship Id="rId248" Type="http://schemas.openxmlformats.org/officeDocument/2006/relationships/image" Target="media/image127.png"/><Relationship Id="rId12" Type="http://schemas.openxmlformats.org/officeDocument/2006/relationships/image" Target="media/image2.jpeg"/><Relationship Id="rId33" Type="http://schemas.openxmlformats.org/officeDocument/2006/relationships/image" Target="media/image22.png"/><Relationship Id="rId145" Type="http://schemas.openxmlformats.org/officeDocument/2006/relationships/image" Target="media/image37.png"/><Relationship Id="rId161" Type="http://schemas.openxmlformats.org/officeDocument/2006/relationships/image" Target="media/image50.png"/><Relationship Id="rId166" Type="http://schemas.openxmlformats.org/officeDocument/2006/relationships/image" Target="media/image55.png"/><Relationship Id="rId182" Type="http://schemas.openxmlformats.org/officeDocument/2006/relationships/image" Target="media/image70.png"/><Relationship Id="rId187" Type="http://schemas.openxmlformats.org/officeDocument/2006/relationships/image" Target="media/image75.png"/><Relationship Id="rId217" Type="http://schemas.openxmlformats.org/officeDocument/2006/relationships/image" Target="media/image9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12" Type="http://schemas.openxmlformats.org/officeDocument/2006/relationships/image" Target="media/image94.png"/><Relationship Id="rId233" Type="http://schemas.openxmlformats.org/officeDocument/2006/relationships/image" Target="media/image750.png"/><Relationship Id="rId238" Type="http://schemas.openxmlformats.org/officeDocument/2006/relationships/image" Target="media/image117.png"/><Relationship Id="rId254" Type="http://schemas.openxmlformats.org/officeDocument/2006/relationships/image" Target="media/image133.png"/><Relationship Id="rId259" Type="http://schemas.openxmlformats.org/officeDocument/2006/relationships/image" Target="media/image138.jpe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44" Type="http://schemas.openxmlformats.org/officeDocument/2006/relationships/image" Target="media/image32.png"/><Relationship Id="rId151" Type="http://schemas.openxmlformats.org/officeDocument/2006/relationships/image" Target="media/image43.png"/><Relationship Id="rId156" Type="http://schemas.openxmlformats.org/officeDocument/2006/relationships/image" Target="media/image47.png"/><Relationship Id="rId177" Type="http://schemas.openxmlformats.org/officeDocument/2006/relationships/image" Target="media/image65.png"/><Relationship Id="rId198" Type="http://schemas.openxmlformats.org/officeDocument/2006/relationships/image" Target="media/image82.jpeg"/><Relationship Id="rId172" Type="http://schemas.openxmlformats.org/officeDocument/2006/relationships/image" Target="media/image61.png"/><Relationship Id="rId193" Type="http://schemas.openxmlformats.org/officeDocument/2006/relationships/image" Target="media/image79.jpeg"/><Relationship Id="rId202" Type="http://schemas.openxmlformats.org/officeDocument/2006/relationships/image" Target="media/image86.png"/><Relationship Id="rId207" Type="http://schemas.openxmlformats.org/officeDocument/2006/relationships/image" Target="media/image91.png"/><Relationship Id="rId223" Type="http://schemas.openxmlformats.org/officeDocument/2006/relationships/image" Target="media/image104.png"/><Relationship Id="rId228" Type="http://schemas.openxmlformats.org/officeDocument/2006/relationships/image" Target="media/image109.jpeg"/><Relationship Id="rId244" Type="http://schemas.openxmlformats.org/officeDocument/2006/relationships/image" Target="media/image123.jpeg"/><Relationship Id="rId249" Type="http://schemas.openxmlformats.org/officeDocument/2006/relationships/hyperlink" Target="mailto:accessible@sportnz.org.nz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7.png"/><Relationship Id="rId260" Type="http://schemas.openxmlformats.org/officeDocument/2006/relationships/image" Target="media/image139.png"/><Relationship Id="rId34" Type="http://schemas.openxmlformats.org/officeDocument/2006/relationships/image" Target="media/image23.png"/><Relationship Id="rId146" Type="http://schemas.openxmlformats.org/officeDocument/2006/relationships/image" Target="media/image38.png"/><Relationship Id="rId167" Type="http://schemas.openxmlformats.org/officeDocument/2006/relationships/image" Target="media/image56.png"/><Relationship Id="rId188" Type="http://schemas.openxmlformats.org/officeDocument/2006/relationships/image" Target="media/image76.svg"/><Relationship Id="rId7" Type="http://schemas.openxmlformats.org/officeDocument/2006/relationships/settings" Target="settings.xml"/><Relationship Id="rId162" Type="http://schemas.openxmlformats.org/officeDocument/2006/relationships/image" Target="media/image51.png"/><Relationship Id="rId183" Type="http://schemas.openxmlformats.org/officeDocument/2006/relationships/image" Target="media/image71.png"/><Relationship Id="rId213" Type="http://schemas.openxmlformats.org/officeDocument/2006/relationships/image" Target="media/image95.png"/><Relationship Id="rId218" Type="http://schemas.openxmlformats.org/officeDocument/2006/relationships/image" Target="media/image100.png"/><Relationship Id="rId234" Type="http://schemas.openxmlformats.org/officeDocument/2006/relationships/image" Target="media/image113.jpeg"/><Relationship Id="rId239" Type="http://schemas.openxmlformats.org/officeDocument/2006/relationships/image" Target="media/image118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50" Type="http://schemas.openxmlformats.org/officeDocument/2006/relationships/hyperlink" Target="https://sportnz.org.nz/" TargetMode="External"/><Relationship Id="rId255" Type="http://schemas.openxmlformats.org/officeDocument/2006/relationships/image" Target="media/image134.png"/><Relationship Id="rId24" Type="http://schemas.openxmlformats.org/officeDocument/2006/relationships/image" Target="media/image14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157" Type="http://schemas.openxmlformats.org/officeDocument/2006/relationships/image" Target="media/image48.png"/><Relationship Id="rId178" Type="http://schemas.openxmlformats.org/officeDocument/2006/relationships/image" Target="media/image66.png"/><Relationship Id="rId152" Type="http://schemas.openxmlformats.org/officeDocument/2006/relationships/image" Target="media/image430.png"/><Relationship Id="rId173" Type="http://schemas.openxmlformats.org/officeDocument/2006/relationships/image" Target="media/image62.png"/><Relationship Id="rId194" Type="http://schemas.openxmlformats.org/officeDocument/2006/relationships/image" Target="media/image80.png"/><Relationship Id="rId199" Type="http://schemas.openxmlformats.org/officeDocument/2006/relationships/image" Target="media/image83.png"/><Relationship Id="rId203" Type="http://schemas.openxmlformats.org/officeDocument/2006/relationships/image" Target="media/image87.png"/><Relationship Id="rId208" Type="http://schemas.openxmlformats.org/officeDocument/2006/relationships/image" Target="media/image92.png"/><Relationship Id="rId229" Type="http://schemas.openxmlformats.org/officeDocument/2006/relationships/image" Target="media/image110.jpeg"/><Relationship Id="rId19" Type="http://schemas.openxmlformats.org/officeDocument/2006/relationships/image" Target="media/image9.png"/><Relationship Id="rId224" Type="http://schemas.openxmlformats.org/officeDocument/2006/relationships/image" Target="media/image105.png"/><Relationship Id="rId240" Type="http://schemas.openxmlformats.org/officeDocument/2006/relationships/image" Target="media/image119.jpeg"/><Relationship Id="rId245" Type="http://schemas.openxmlformats.org/officeDocument/2006/relationships/image" Target="media/image124.png"/><Relationship Id="rId261" Type="http://schemas.openxmlformats.org/officeDocument/2006/relationships/footer" Target="footer1.xml"/><Relationship Id="rId14" Type="http://schemas.openxmlformats.org/officeDocument/2006/relationships/image" Target="media/image4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147" Type="http://schemas.openxmlformats.org/officeDocument/2006/relationships/image" Target="media/image39.png"/><Relationship Id="rId168" Type="http://schemas.openxmlformats.org/officeDocument/2006/relationships/image" Target="media/image57.png"/><Relationship Id="rId8" Type="http://schemas.openxmlformats.org/officeDocument/2006/relationships/webSettings" Target="webSettings.xml"/><Relationship Id="rId163" Type="http://schemas.openxmlformats.org/officeDocument/2006/relationships/image" Target="media/image52.png"/><Relationship Id="rId184" Type="http://schemas.openxmlformats.org/officeDocument/2006/relationships/image" Target="media/image72.png"/><Relationship Id="rId189" Type="http://schemas.openxmlformats.org/officeDocument/2006/relationships/image" Target="media/image76.png"/><Relationship Id="rId219" Type="http://schemas.openxmlformats.org/officeDocument/2006/relationships/image" Target="media/image101.png"/><Relationship Id="rId3" Type="http://schemas.openxmlformats.org/officeDocument/2006/relationships/customXml" Target="../customXml/item3.xml"/><Relationship Id="rId214" Type="http://schemas.openxmlformats.org/officeDocument/2006/relationships/image" Target="media/image96.png"/><Relationship Id="rId230" Type="http://schemas.openxmlformats.org/officeDocument/2006/relationships/image" Target="media/image111.png"/><Relationship Id="rId235" Type="http://schemas.openxmlformats.org/officeDocument/2006/relationships/image" Target="media/image114.png"/><Relationship Id="rId251" Type="http://schemas.openxmlformats.org/officeDocument/2006/relationships/image" Target="media/image128.png"/><Relationship Id="rId256" Type="http://schemas.openxmlformats.org/officeDocument/2006/relationships/image" Target="media/image135.png"/><Relationship Id="rId25" Type="http://schemas.openxmlformats.org/officeDocument/2006/relationships/image" Target="media/image15.png"/><Relationship Id="rId46" Type="http://schemas.openxmlformats.org/officeDocument/2006/relationships/image" Target="media/image34.png"/><Relationship Id="rId158" Type="http://schemas.openxmlformats.org/officeDocument/2006/relationships/image" Target="media/image49.png"/><Relationship Id="rId20" Type="http://schemas.openxmlformats.org/officeDocument/2006/relationships/image" Target="media/image10.png"/><Relationship Id="rId41" Type="http://schemas.openxmlformats.org/officeDocument/2006/relationships/image" Target="media/image29.png"/><Relationship Id="rId153" Type="http://schemas.openxmlformats.org/officeDocument/2006/relationships/image" Target="media/image44.png"/><Relationship Id="rId174" Type="http://schemas.openxmlformats.org/officeDocument/2006/relationships/image" Target="media/image63.png"/><Relationship Id="rId179" Type="http://schemas.openxmlformats.org/officeDocument/2006/relationships/image" Target="media/image67.png"/><Relationship Id="rId209" Type="http://schemas.openxmlformats.org/officeDocument/2006/relationships/image" Target="media/image900.png"/><Relationship Id="rId190" Type="http://schemas.openxmlformats.org/officeDocument/2006/relationships/image" Target="media/image77.png"/><Relationship Id="rId204" Type="http://schemas.openxmlformats.org/officeDocument/2006/relationships/image" Target="media/image88.jpeg"/><Relationship Id="rId220" Type="http://schemas.openxmlformats.org/officeDocument/2006/relationships/image" Target="media/image102.jpeg"/><Relationship Id="rId225" Type="http://schemas.openxmlformats.org/officeDocument/2006/relationships/image" Target="media/image106.jpeg"/><Relationship Id="rId241" Type="http://schemas.openxmlformats.org/officeDocument/2006/relationships/image" Target="media/image120.png"/><Relationship Id="rId246" Type="http://schemas.openxmlformats.org/officeDocument/2006/relationships/image" Target="media/image125.png"/><Relationship Id="rId15" Type="http://schemas.openxmlformats.org/officeDocument/2006/relationships/image" Target="media/image5.png"/><Relationship Id="rId36" Type="http://schemas.openxmlformats.org/officeDocument/2006/relationships/image" Target="media/image240.png"/><Relationship Id="rId262" Type="http://schemas.openxmlformats.org/officeDocument/2006/relationships/footer" Target="footer2.xml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143" Type="http://schemas.openxmlformats.org/officeDocument/2006/relationships/image" Target="media/image131.png"/><Relationship Id="rId148" Type="http://schemas.openxmlformats.org/officeDocument/2006/relationships/image" Target="media/image40.png"/><Relationship Id="rId164" Type="http://schemas.openxmlformats.org/officeDocument/2006/relationships/image" Target="media/image53.png"/><Relationship Id="rId169" Type="http://schemas.openxmlformats.org/officeDocument/2006/relationships/image" Target="media/image58.png"/><Relationship Id="rId185" Type="http://schemas.openxmlformats.org/officeDocument/2006/relationships/image" Target="media/image73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68.png"/><Relationship Id="rId210" Type="http://schemas.openxmlformats.org/officeDocument/2006/relationships/image" Target="media/image910.png"/><Relationship Id="rId215" Type="http://schemas.openxmlformats.org/officeDocument/2006/relationships/image" Target="media/image97.png"/><Relationship Id="rId236" Type="http://schemas.openxmlformats.org/officeDocument/2006/relationships/image" Target="media/image115.png"/><Relationship Id="rId257" Type="http://schemas.openxmlformats.org/officeDocument/2006/relationships/image" Target="media/image136.jpeg"/><Relationship Id="rId26" Type="http://schemas.openxmlformats.org/officeDocument/2006/relationships/hyperlink" Target="https://tinyurl.com/5a6vu7jk" TargetMode="External"/><Relationship Id="rId231" Type="http://schemas.openxmlformats.org/officeDocument/2006/relationships/image" Target="media/image112.png"/><Relationship Id="rId252" Type="http://schemas.openxmlformats.org/officeDocument/2006/relationships/image" Target="media/image129.png"/><Relationship Id="rId47" Type="http://schemas.openxmlformats.org/officeDocument/2006/relationships/image" Target="media/image35.png"/><Relationship Id="rId154" Type="http://schemas.openxmlformats.org/officeDocument/2006/relationships/image" Target="media/image45.png"/><Relationship Id="rId175" Type="http://schemas.openxmlformats.org/officeDocument/2006/relationships/image" Target="media/image620.png"/><Relationship Id="rId196" Type="http://schemas.openxmlformats.org/officeDocument/2006/relationships/image" Target="media/image164.png"/><Relationship Id="rId200" Type="http://schemas.openxmlformats.org/officeDocument/2006/relationships/image" Target="media/image84.png"/><Relationship Id="rId16" Type="http://schemas.openxmlformats.org/officeDocument/2006/relationships/image" Target="media/image6.jpeg"/><Relationship Id="rId221" Type="http://schemas.openxmlformats.org/officeDocument/2006/relationships/image" Target="media/image103.png"/><Relationship Id="rId242" Type="http://schemas.openxmlformats.org/officeDocument/2006/relationships/image" Target="media/image121.jpeg"/><Relationship Id="rId263" Type="http://schemas.openxmlformats.org/officeDocument/2006/relationships/fontTable" Target="fontTable.xml"/><Relationship Id="rId37" Type="http://schemas.openxmlformats.org/officeDocument/2006/relationships/image" Target="media/image25.png"/><Relationship Id="rId144" Type="http://schemas.openxmlformats.org/officeDocument/2006/relationships/image" Target="media/image132.png"/><Relationship Id="rId165" Type="http://schemas.openxmlformats.org/officeDocument/2006/relationships/image" Target="media/image54.png"/><Relationship Id="rId186" Type="http://schemas.openxmlformats.org/officeDocument/2006/relationships/image" Target="media/image74.jpeg"/><Relationship Id="rId211" Type="http://schemas.openxmlformats.org/officeDocument/2006/relationships/image" Target="media/image93.png"/><Relationship Id="rId232" Type="http://schemas.openxmlformats.org/officeDocument/2006/relationships/image" Target="media/image1090.png"/><Relationship Id="rId253" Type="http://schemas.openxmlformats.org/officeDocument/2006/relationships/image" Target="media/image130.jpeg"/><Relationship Id="rId27" Type="http://schemas.openxmlformats.org/officeDocument/2006/relationships/image" Target="media/image16.png"/><Relationship Id="rId48" Type="http://schemas.openxmlformats.org/officeDocument/2006/relationships/image" Target="media/image36.png"/><Relationship Id="rId69" Type="http://schemas.openxmlformats.org/officeDocument/2006/relationships/image" Target="media/image570.png"/><Relationship Id="rId155" Type="http://schemas.openxmlformats.org/officeDocument/2006/relationships/image" Target="media/image46.png"/><Relationship Id="rId176" Type="http://schemas.openxmlformats.org/officeDocument/2006/relationships/image" Target="media/image64.png"/><Relationship Id="rId197" Type="http://schemas.openxmlformats.org/officeDocument/2006/relationships/image" Target="media/image81.png"/><Relationship Id="rId201" Type="http://schemas.openxmlformats.org/officeDocument/2006/relationships/image" Target="media/image85.png"/><Relationship Id="rId222" Type="http://schemas.openxmlformats.org/officeDocument/2006/relationships/image" Target="media/image103.jpeg"/><Relationship Id="rId243" Type="http://schemas.openxmlformats.org/officeDocument/2006/relationships/image" Target="media/image122.png"/><Relationship Id="rId264" Type="http://schemas.openxmlformats.org/officeDocument/2006/relationships/theme" Target="theme/theme1.xml"/><Relationship Id="rId17" Type="http://schemas.openxmlformats.org/officeDocument/2006/relationships/image" Target="media/image7.jpeg"/><Relationship Id="rId38" Type="http://schemas.openxmlformats.org/officeDocument/2006/relationships/image" Target="media/image2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03c0cc6-b165-4e6c-b7f3-b1d05ba0ddc1">
      <Terms xmlns="http://schemas.microsoft.com/office/infopath/2007/PartnerControls"/>
    </lcf76f155ced4ddcb4097134ff3c332f>
    <g8fd85cd35464210baa823c6298a2c0b xmlns="903c0cc6-b165-4e6c-b7f3-b1d05ba0ddc1">
      <Terms xmlns="http://schemas.microsoft.com/office/infopath/2007/PartnerControls"/>
    </g8fd85cd35464210baa823c6298a2c0b>
    <zLegacy xmlns="acb26242-dc21-4420-965a-f5c1d8109808" xsi:nil="true"/>
    <Case xmlns="542624b3-cffc-481c-adb1-2d25bc83b1e4" xsi:nil="true"/>
    <Subactivity xmlns="4f9c820c-e7e2-444d-97ee-45f2b3485c1d" xsi:nil="true"/>
    <PRADateDisposal xmlns="4f9c820c-e7e2-444d-97ee-45f2b3485c1d" xsi:nil="true"/>
    <BusinessValue xmlns="4f9c820c-e7e2-444d-97ee-45f2b3485c1d" xsi:nil="true"/>
    <SecurityClassification xmlns="15ffb055-6eb4-45a1-bc20-bf2ac0d420da" xsi:nil="true"/>
    <PartnerType xmlns="acb26242-dc21-4420-965a-f5c1d8109808" xsi:nil="true"/>
    <SetLabel xmlns="903c0cc6-b165-4e6c-b7f3-b1d05ba0ddc1">RETAIN</SetLabel>
    <PRADate3 xmlns="4f9c820c-e7e2-444d-97ee-45f2b3485c1d" xsi:nil="true"/>
    <PRAText5 xmlns="4f9c820c-e7e2-444d-97ee-45f2b3485c1d" xsi:nil="true"/>
    <Level2 xmlns="c91a514c-9034-4fa3-897a-8352025b26ed">NA</Level2>
    <CategoryValue xmlns="903c0cc6-b165-4e6c-b7f3-b1d05ba0ddc1" xsi:nil="true"/>
    <Activity xmlns="4f9c820c-e7e2-444d-97ee-45f2b3485c1d">Marketing</Activity>
    <AggregationStatus xmlns="4f9c820c-e7e2-444d-97ee-45f2b3485c1d">Normal</AggregationStatus>
    <PRADate2 xmlns="4f9c820c-e7e2-444d-97ee-45f2b3485c1d" xsi:nil="true"/>
    <e3343728b5c74b3d8fb6c70eb949629a xmlns="903c0cc6-b165-4e6c-b7f3-b1d05ba0ddc1">
      <Terms xmlns="http://schemas.microsoft.com/office/infopath/2007/PartnerControls"/>
    </e3343728b5c74b3d8fb6c70eb949629a>
    <PRAText1 xmlns="4f9c820c-e7e2-444d-97ee-45f2b3485c1d" xsi:nil="true"/>
    <PRAText4 xmlns="4f9c820c-e7e2-444d-97ee-45f2b3485c1d" xsi:nil="true"/>
    <Level3 xmlns="c91a514c-9034-4fa3-897a-8352025b26ed" xsi:nil="true"/>
    <zMigrationID xmlns="acb26242-dc21-4420-965a-f5c1d8109808" xsi:nil="true"/>
    <Team xmlns="c91a514c-9034-4fa3-897a-8352025b26ed">Marketing and Communications</Team>
    <zLegacyJSON xmlns="acb26242-dc21-4420-965a-f5c1d8109808" xsi:nil="true"/>
    <Project xmlns="4f9c820c-e7e2-444d-97ee-45f2b3485c1d">NA</Project>
    <RecordID xmlns="acb26242-dc21-4420-965a-f5c1d8109808" xsi:nil="true"/>
    <ClassDesc xmlns="903c0cc6-b165-4e6c-b7f3-b1d05ba0ddc1" xsi:nil="true"/>
    <TargetAudience xmlns="903c0cc6-b165-4e6c-b7f3-b1d05ba0ddc1">Internal</TargetAudience>
    <CategoryName xmlns="903c0cc6-b165-4e6c-b7f3-b1d05ba0ddc1" xsi:nil="true"/>
    <ILDate xmlns="903c0cc6-b165-4e6c-b7f3-b1d05ba0ddc1" xsi:nil="true"/>
    <KeyWords xmlns="98f2f7be-73e7-415b-92fa-448d47a74512" xsi:nil="true"/>
    <FunctionGroup xmlns="4f9c820c-e7e2-444d-97ee-45f2b3485c1d">Sport New Zealand</FunctionGroup>
    <Function xmlns="4f9c820c-e7e2-444d-97ee-45f2b3485c1d">Marketing and Communications</Function>
    <fbbc46e6080f4043b8eb3439e6385fb0 xmlns="903c0cc6-b165-4e6c-b7f3-b1d05ba0ddc1">
      <Terms xmlns="http://schemas.microsoft.com/office/infopath/2007/PartnerControls"/>
    </fbbc46e6080f4043b8eb3439e6385fb0>
    <Channel xmlns="c91a514c-9034-4fa3-897a-8352025b26ed">NA</Channel>
    <RelatedPeople xmlns="4f9c820c-e7e2-444d-97ee-45f2b3485c1d">
      <UserInfo>
        <DisplayName/>
        <AccountId xsi:nil="true"/>
        <AccountType/>
      </UserInfo>
    </RelatedPeople>
    <AggregationNarrative xmlns="725c79e5-42ce-4aa0-ac78-b6418001f0d2" xsi:nil="true"/>
    <PRAType xmlns="4f9c820c-e7e2-444d-97ee-45f2b3485c1d">Doc</PRAType>
    <PRADate1 xmlns="4f9c820c-e7e2-444d-97ee-45f2b3485c1d" xsi:nil="true"/>
    <TaxCatchAll xmlns="542624b3-cffc-481c-adb1-2d25bc83b1e4" xsi:nil="true"/>
    <DocumentType xmlns="4f9c820c-e7e2-444d-97ee-45f2b3485c1d" xsi:nil="true"/>
    <FinancialYear xmlns="acb26242-dc21-4420-965a-f5c1d8109808">2025-2026</FinancialYear>
    <PRAText3 xmlns="4f9c820c-e7e2-444d-97ee-45f2b3485c1d" xsi:nil="true"/>
    <Class xmlns="903c0cc6-b165-4e6c-b7f3-b1d05ba0ddc1">TESTCLASS</Class>
    <Year xmlns="c91a514c-9034-4fa3-897a-8352025b26ed">2025</Year>
    <ReadOnlyStatus xmlns="903c0cc6-b165-4e6c-b7f3-b1d05ba0ddc1">Open</ReadOnlyStatus>
    <Subactivityy xmlns="903c0cc6-b165-4e6c-b7f3-b1d05ba0ddc1" xsi:nil="true"/>
    <Narrative xmlns="4f9c820c-e7e2-444d-97ee-45f2b3485c1d" xsi:nil="true"/>
    <PRADateTrigger xmlns="4f9c820c-e7e2-444d-97ee-45f2b3485c1d" xsi:nil="true"/>
    <PRAText2 xmlns="4f9c820c-e7e2-444d-97ee-45f2b3485c1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eDocument" ma:contentTypeID="0x010100680B73ADECCBA544999348A4E830AA5E002AFBB36D4B976E4FBE2D3A4269CBA799" ma:contentTypeVersion="228" ma:contentTypeDescription="Create a new document." ma:contentTypeScope="" ma:versionID="06d56db91281f6406a710cee251f73f1">
  <xsd:schema xmlns:xsd="http://www.w3.org/2001/XMLSchema" xmlns:xs="http://www.w3.org/2001/XMLSchema" xmlns:p="http://schemas.microsoft.com/office/2006/metadata/properties" xmlns:ns2="903c0cc6-b165-4e6c-b7f3-b1d05ba0ddc1" xmlns:ns3="542624b3-cffc-481c-adb1-2d25bc83b1e4" xmlns:ns4="4f9c820c-e7e2-444d-97ee-45f2b3485c1d" xmlns:ns5="acb26242-dc21-4420-965a-f5c1d8109808" xmlns:ns6="c91a514c-9034-4fa3-897a-8352025b26ed" xmlns:ns7="98f2f7be-73e7-415b-92fa-448d47a74512" xmlns:ns8="725c79e5-42ce-4aa0-ac78-b6418001f0d2" xmlns:ns9="15ffb055-6eb4-45a1-bc20-bf2ac0d420da" targetNamespace="http://schemas.microsoft.com/office/2006/metadata/properties" ma:root="true" ma:fieldsID="25a27661ac2975777a765d0d52da9b65" ns2:_="" ns3:_="" ns4:_="" ns5:_="" ns6:_="" ns7:_="" ns8:_="" ns9:_="">
    <xsd:import namespace="903c0cc6-b165-4e6c-b7f3-b1d05ba0ddc1"/>
    <xsd:import namespace="542624b3-cffc-481c-adb1-2d25bc83b1e4"/>
    <xsd:import namespace="4f9c820c-e7e2-444d-97ee-45f2b3485c1d"/>
    <xsd:import namespace="acb26242-dc21-4420-965a-f5c1d8109808"/>
    <xsd:import namespace="c91a514c-9034-4fa3-897a-8352025b26ed"/>
    <xsd:import namespace="98f2f7be-73e7-415b-92fa-448d47a74512"/>
    <xsd:import namespace="725c79e5-42ce-4aa0-ac78-b6418001f0d2"/>
    <xsd:import namespace="15ffb055-6eb4-45a1-bc20-bf2ac0d420da"/>
    <xsd:element name="properties">
      <xsd:complexType>
        <xsd:sequence>
          <xsd:element name="documentManagement">
            <xsd:complexType>
              <xsd:all>
                <xsd:element ref="ns2:g8fd85cd35464210baa823c6298a2c0b" minOccurs="0"/>
                <xsd:element ref="ns3:TaxCatchAll" minOccurs="0"/>
                <xsd:element ref="ns2:e3343728b5c74b3d8fb6c70eb949629a" minOccurs="0"/>
                <xsd:element ref="ns2:fbbc46e6080f4043b8eb3439e6385fb0" minOccurs="0"/>
                <xsd:element ref="ns4:DocumentType" minOccurs="0"/>
                <xsd:element ref="ns5:FinancialYear" minOccurs="0"/>
                <xsd:element ref="ns6:Year" minOccurs="0"/>
                <xsd:element ref="ns7:KeyWords" minOccurs="0"/>
                <xsd:element ref="ns4:Narrative" minOccurs="0"/>
                <xsd:element ref="ns5:zMigrationID" minOccurs="0"/>
                <xsd:element ref="ns5:zLegacy" minOccurs="0"/>
                <xsd:element ref="ns5:zLegacyJSON" minOccurs="0"/>
                <xsd:element ref="ns3:Case" minOccurs="0"/>
                <xsd:element ref="ns4:Subactivity" minOccurs="0"/>
                <xsd:element ref="ns4:FunctionGroup" minOccurs="0"/>
                <xsd:element ref="ns4:Function" minOccurs="0"/>
                <xsd:element ref="ns4:Activity" minOccurs="0"/>
                <xsd:element ref="ns6:Channel" minOccurs="0"/>
                <xsd:element ref="ns6:Team" minOccurs="0"/>
                <xsd:element ref="ns4:PRAType" minOccurs="0"/>
                <xsd:element ref="ns4:PRADate1" minOccurs="0"/>
                <xsd:element ref="ns4:PRADate2" minOccurs="0"/>
                <xsd:element ref="ns4:PRADate3" minOccurs="0"/>
                <xsd:element ref="ns4:PRADateDisposal" minOccurs="0"/>
                <xsd:element ref="ns4:PRADateTrigger" minOccurs="0"/>
                <xsd:element ref="ns4:PRAText1" minOccurs="0"/>
                <xsd:element ref="ns4:PRAText2" minOccurs="0"/>
                <xsd:element ref="ns4:PRAText3" minOccurs="0"/>
                <xsd:element ref="ns4:PRAText4" minOccurs="0"/>
                <xsd:element ref="ns4:PRAText5" minOccurs="0"/>
                <xsd:element ref="ns4:AggregationStatus" minOccurs="0"/>
                <xsd:element ref="ns4:Project" minOccurs="0"/>
                <xsd:element ref="ns4:RelatedPeople" minOccurs="0"/>
                <xsd:element ref="ns8:AggregationNarrative" minOccurs="0"/>
                <xsd:element ref="ns9:SecurityClassification" minOccurs="0"/>
                <xsd:element ref="ns6:Level2" minOccurs="0"/>
                <xsd:element ref="ns6:Level3" minOccurs="0"/>
                <xsd:element ref="ns5:RecordID" minOccurs="0"/>
                <xsd:element ref="ns5:PartnerType" minOccurs="0"/>
                <xsd:element ref="ns4:BusinessValue" minOccurs="0"/>
                <xsd:element ref="ns2:CategoryName" minOccurs="0"/>
                <xsd:element ref="ns2:CategoryValue" minOccurs="0"/>
                <xsd:element ref="ns2:Class" minOccurs="0"/>
                <xsd:element ref="ns2:ClassDesc" minOccurs="0"/>
                <xsd:element ref="ns2:ILDate" minOccurs="0"/>
                <xsd:element ref="ns2:ReadOnlyStatus" minOccurs="0"/>
                <xsd:element ref="ns2:Subactivityy" minOccurs="0"/>
                <xsd:element ref="ns2:TargetAudience" minOccurs="0"/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  <xsd:element ref="ns2:SetLabe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3c0cc6-b165-4e6c-b7f3-b1d05ba0ddc1" elementFormDefault="qualified">
    <xsd:import namespace="http://schemas.microsoft.com/office/2006/documentManagement/types"/>
    <xsd:import namespace="http://schemas.microsoft.com/office/infopath/2007/PartnerControls"/>
    <xsd:element name="g8fd85cd35464210baa823c6298a2c0b" ma:index="8" nillable="true" ma:taxonomy="true" ma:internalName="g8fd85cd35464210baa823c6298a2c0b" ma:taxonomyFieldName="Region" ma:displayName="Region" ma:readOnly="false" ma:default="" ma:fieldId="{08fd85cd-3546-4210-baa8-23c6298a2c0b}" ma:taxonomyMulti="true" ma:sspId="d68587a7-d467-4081-ac26-85ae31d62058" ma:termSetId="3c7aa39d-bcb1-4395-95e9-bdfc8bdf89a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e3343728b5c74b3d8fb6c70eb949629a" ma:index="10" nillable="true" ma:taxonomy="true" ma:internalName="e3343728b5c74b3d8fb6c70eb949629a" ma:taxonomyFieldName="Sport" ma:displayName="Sporting Organisation" ma:indexed="true" ma:readOnly="false" ma:default="" ma:fieldId="{e3343728-b5c7-4b3d-8fb6-c70eb949629a}" ma:sspId="d68587a7-d467-4081-ac26-85ae31d62058" ma:termSetId="a96e8213-cbf3-4924-bad7-8386f835b47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fbbc46e6080f4043b8eb3439e6385fb0" ma:index="11" nillable="true" ma:taxonomy="true" ma:internalName="fbbc46e6080f4043b8eb3439e6385fb0" ma:taxonomyFieldName="Entity" ma:displayName="Related Entity" ma:readOnly="false" ma:default="" ma:fieldId="{fbbc46e6-080f-4043-b8eb-3439e6385fb0}" ma:sspId="d68587a7-d467-4081-ac26-85ae31d62058" ma:termSetId="9b085499-f376-44aa-942c-39fff5b57f3a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ategoryName" ma:index="51" nillable="true" ma:displayName="Category" ma:format="Dropdown" ma:internalName="CategoryName">
      <xsd:simpleType>
        <xsd:union memberTypes="dms:Text">
          <xsd:simpleType>
            <xsd:restriction base="dms:Choice">
              <xsd:enumeration value="Strategy and Planning"/>
              <xsd:enumeration value="Community Sport"/>
              <xsd:enumeration value="Ministerial Services"/>
              <xsd:enumeration value="Partnerships"/>
              <xsd:enumeration value="Business Capability"/>
              <xsd:enumeration value="Newsletters"/>
              <xsd:enumeration value="Key Projects"/>
              <xsd:enumeration value="Recovery Projects"/>
              <xsd:enumeration value="Conferences and Awards"/>
              <xsd:enumeration value="Events"/>
              <xsd:enumeration value="zArchived"/>
            </xsd:restriction>
          </xsd:simpleType>
        </xsd:union>
      </xsd:simpleType>
    </xsd:element>
    <xsd:element name="CategoryValue" ma:index="52" nillable="true" ma:displayName="Sub Category" ma:format="Dropdown" ma:internalName="CategoryValue" ma:readOnly="false">
      <xsd:simpleType>
        <xsd:restriction base="dms:Choice">
          <xsd:enumeration value="Active NZ"/>
          <xsd:enumeration value="Balance is Better"/>
          <xsd:enumeration value="BoardTalk"/>
          <xsd:enumeration value="Connections Conference"/>
          <xsd:enumeration value="Disability"/>
          <xsd:enumeration value="Governance"/>
          <xsd:enumeration value="Integrity Services"/>
          <xsd:enumeration value="Intelligence"/>
          <xsd:enumeration value="Investment 2020"/>
          <xsd:enumeration value="Leadership"/>
          <xsd:enumeration value="Major Events"/>
          <xsd:enumeration value="NZ Coach"/>
          <xsd:enumeration value="NZ Sport and Recreation Awards"/>
          <xsd:enumeration value="Partner Update"/>
          <xsd:enumeration value="Power of Five"/>
          <xsd:enumeration value="Speeches"/>
          <xsd:enumeration value="Sport Development"/>
          <xsd:enumeration value="Sporting Events Calendar"/>
          <xsd:enumeration value="Woman and Girls"/>
          <xsd:enumeration value="Young People"/>
        </xsd:restriction>
      </xsd:simpleType>
    </xsd:element>
    <xsd:element name="Class" ma:index="53" nillable="true" ma:displayName="Class" ma:default="TESTCLASS" ma:format="Dropdown" ma:hidden="true" ma:internalName="Class" ma:readOnly="false">
      <xsd:simpleType>
        <xsd:restriction base="dms:Choice">
          <xsd:enumeration value="DEFAULT"/>
          <xsd:enumeration value="TESTCLASS"/>
          <xsd:enumeration value="Changing from People Mangement to Policies and Procedures"/>
          <xsd:enumeration value="Events Management"/>
          <xsd:enumeration value="Activity Management"/>
          <xsd:enumeration value="Strategic Support"/>
          <xsd:enumeration value="World Cups Office Administration activity"/>
          <xsd:enumeration value="SportNZ - Business Improvement"/>
          <xsd:enumeration value="Active Events"/>
        </xsd:restriction>
      </xsd:simpleType>
    </xsd:element>
    <xsd:element name="ClassDesc" ma:index="54" nillable="true" ma:displayName="Description" ma:hidden="true" ma:internalName="ClassDesc" ma:readOnly="false">
      <xsd:simpleType>
        <xsd:restriction base="dms:Text"/>
      </xsd:simpleType>
    </xsd:element>
    <xsd:element name="ILDate" ma:index="55" nillable="true" ma:displayName="Date" ma:format="DateTime" ma:hidden="true" ma:internalName="ILDate" ma:readOnly="false">
      <xsd:simpleType>
        <xsd:restriction base="dms:DateTime"/>
      </xsd:simpleType>
    </xsd:element>
    <xsd:element name="ReadOnlyStatus" ma:index="56" nillable="true" ma:displayName="Read Only Status" ma:default="Open" ma:hidden="true" ma:internalName="ReadOnlyStatus" ma:readOnly="false">
      <xsd:simpleType>
        <xsd:restriction base="dms:Choice">
          <xsd:enumeration value="Open"/>
          <xsd:enumeration value="Document"/>
          <xsd:enumeration value="Document and Metadata"/>
        </xsd:restriction>
      </xsd:simpleType>
    </xsd:element>
    <xsd:element name="Subactivityy" ma:index="57" nillable="true" ma:displayName="Subactivity" ma:format="Dropdown" ma:internalName="Subactivityy" ma:readOnly="false">
      <xsd:simpleType>
        <xsd:union memberTypes="dms:Text">
          <xsd:simpleType>
            <xsd:restriction base="dms:Choice">
              <xsd:enumeration value="Communications - Sport NZ"/>
            </xsd:restriction>
          </xsd:simpleType>
        </xsd:union>
      </xsd:simpleType>
    </xsd:element>
    <xsd:element name="TargetAudience" ma:index="58" nillable="true" ma:displayName="Target Audience" ma:default="Internal" ma:format="RadioButtons" ma:hidden="true" ma:internalName="TargetAudience" ma:readOnly="false">
      <xsd:simpleType>
        <xsd:restriction base="dms:Choice">
          <xsd:enumeration value="Internal"/>
          <xsd:enumeration value="External"/>
        </xsd:restriction>
      </xsd:simpleType>
    </xsd:element>
    <xsd:element name="MediaServiceMetadata" ma:index="5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6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6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6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6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64" nillable="true" ma:displayName="Tags" ma:internalName="MediaServiceAutoTags" ma:readOnly="true">
      <xsd:simpleType>
        <xsd:restriction base="dms:Text"/>
      </xsd:simpleType>
    </xsd:element>
    <xsd:element name="MediaServiceOCR" ma:index="6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6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6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70" nillable="true" ma:displayName="Length (seconds)" ma:internalName="MediaLengthInSeconds" ma:readOnly="true">
      <xsd:simpleType>
        <xsd:restriction base="dms:Unknown"/>
      </xsd:simpleType>
    </xsd:element>
    <xsd:element name="MediaServiceLocation" ma:index="71" nillable="true" ma:displayName="Location" ma:internalName="MediaServiceLocation" ma:readOnly="true">
      <xsd:simpleType>
        <xsd:restriction base="dms:Text"/>
      </xsd:simpleType>
    </xsd:element>
    <xsd:element name="lcf76f155ced4ddcb4097134ff3c332f" ma:index="73" nillable="true" ma:taxonomy="true" ma:internalName="lcf76f155ced4ddcb4097134ff3c332f" ma:taxonomyFieldName="MediaServiceImageTags" ma:displayName="Image Tags" ma:readOnly="false" ma:fieldId="{5cf76f15-5ced-4ddc-b409-7134ff3c332f}" ma:taxonomyMulti="true" ma:sspId="d68587a7-d467-4081-ac26-85ae31d620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7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7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76" nillable="true" ma:displayName="MediaServiceBillingMetadata" ma:hidden="true" ma:internalName="MediaServiceBillingMetadata" ma:readOnly="true">
      <xsd:simpleType>
        <xsd:restriction base="dms:Note"/>
      </xsd:simpleType>
    </xsd:element>
    <xsd:element name="SetLabel" ma:index="77" nillable="true" ma:displayName="Set Label" ma:default="RETAIN" ma:hidden="true" ma:internalName="SetLabel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2624b3-cffc-481c-adb1-2d25bc83b1e4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2cbc37b6-cbbc-4385-a1dc-b324c49cc8a4}" ma:internalName="TaxCatchAll" ma:showField="CatchAllData" ma:web="542624b3-cffc-481c-adb1-2d25bc83b1e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ase" ma:index="21" nillable="true" ma:displayName="Case" ma:hidden="true" ma:internalName="Case" ma:readOnly="false">
      <xsd:simpleType>
        <xsd:restriction base="dms:Text">
          <xsd:maxLength value="255"/>
        </xsd:restriction>
      </xsd:simpleType>
    </xsd:element>
    <xsd:element name="SharedWithUsers" ma:index="6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6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9c820c-e7e2-444d-97ee-45f2b3485c1d" elementFormDefault="qualified">
    <xsd:import namespace="http://schemas.microsoft.com/office/2006/documentManagement/types"/>
    <xsd:import namespace="http://schemas.microsoft.com/office/infopath/2007/PartnerControls"/>
    <xsd:element name="DocumentType" ma:index="12" nillable="true" ma:displayName="Document Type" ma:format="Dropdown" ma:indexed="true" ma:internalName="DocumentType">
      <xsd:simpleType>
        <xsd:restriction base="dms:Choice">
          <xsd:enumeration value="Application, certificate, consent related"/>
          <xsd:enumeration value="Contract, Variation, Agreement"/>
          <xsd:enumeration value="Correspondence"/>
          <xsd:enumeration value="Data"/>
          <xsd:enumeration value="Email"/>
          <xsd:enumeration value="Employment related"/>
          <xsd:enumeration value="Filenote"/>
          <xsd:enumeration value="Financial related"/>
          <xsd:enumeration value="Image or Multi-media"/>
          <xsd:enumeration value="Knowledge, reference"/>
          <xsd:enumeration value="Meeting related"/>
          <xsd:enumeration value="Plan, programme, monitoring"/>
          <xsd:enumeration value="Policy, guideline, procedure"/>
          <xsd:enumeration value="Presentation"/>
          <xsd:enumeration value="Publication"/>
          <xsd:enumeration value="Report, or planning related"/>
          <xsd:enumeration value="Template, Checklist or Form"/>
        </xsd:restriction>
      </xsd:simpleType>
    </xsd:element>
    <xsd:element name="Narrative" ma:index="16" nillable="true" ma:displayName="Narrative" ma:description="Enter a description of what this document is about." ma:internalName="Narrative" ma:readOnly="false">
      <xsd:simpleType>
        <xsd:restriction base="dms:Note">
          <xsd:maxLength value="255"/>
        </xsd:restriction>
      </xsd:simpleType>
    </xsd:element>
    <xsd:element name="Subactivity" ma:index="23" nillable="true" ma:displayName="Subactivity" ma:default="" ma:hidden="true" ma:indexed="true" ma:internalName="Subactivity" ma:readOnly="false">
      <xsd:simpleType>
        <xsd:restriction base="dms:Text">
          <xsd:maxLength value="255"/>
        </xsd:restriction>
      </xsd:simpleType>
    </xsd:element>
    <xsd:element name="FunctionGroup" ma:index="24" nillable="true" ma:displayName="Function Group" ma:default="Sport New Zealand" ma:hidden="true" ma:indexed="true" ma:internalName="FunctionGroup" ma:readOnly="false">
      <xsd:simpleType>
        <xsd:restriction base="dms:Text">
          <xsd:maxLength value="255"/>
        </xsd:restriction>
      </xsd:simpleType>
    </xsd:element>
    <xsd:element name="Function" ma:index="25" nillable="true" ma:displayName="Function" ma:default="Marketing and Communications" ma:hidden="true" ma:indexed="true" ma:internalName="Function" ma:readOnly="false">
      <xsd:simpleType>
        <xsd:restriction base="dms:Text">
          <xsd:maxLength value="255"/>
        </xsd:restriction>
      </xsd:simpleType>
    </xsd:element>
    <xsd:element name="Activity" ma:index="26" nillable="true" ma:displayName="Activity" ma:default="Marketing" ma:hidden="true" ma:indexed="true" ma:internalName="Activity" ma:readOnly="false">
      <xsd:simpleType>
        <xsd:restriction base="dms:Text">
          <xsd:maxLength value="255"/>
        </xsd:restriction>
      </xsd:simpleType>
    </xsd:element>
    <xsd:element name="PRAType" ma:index="29" nillable="true" ma:displayName="PRA Type" ma:default="Doc" ma:hidden="true" ma:indexed="true" ma:internalName="PRAType">
      <xsd:simpleType>
        <xsd:restriction base="dms:Text">
          <xsd:maxLength value="255"/>
        </xsd:restriction>
      </xsd:simpleType>
    </xsd:element>
    <xsd:element name="PRADate1" ma:index="30" nillable="true" ma:displayName="PRA Date 1" ma:format="DateOnly" ma:hidden="true" ma:internalName="PRADate1" ma:readOnly="false">
      <xsd:simpleType>
        <xsd:restriction base="dms:DateTime"/>
      </xsd:simpleType>
    </xsd:element>
    <xsd:element name="PRADate2" ma:index="31" nillable="true" ma:displayName="PRA Date 2" ma:format="DateOnly" ma:hidden="true" ma:internalName="PRADate2" ma:readOnly="false">
      <xsd:simpleType>
        <xsd:restriction base="dms:DateTime"/>
      </xsd:simpleType>
    </xsd:element>
    <xsd:element name="PRADate3" ma:index="32" nillable="true" ma:displayName="PRA Date 3" ma:format="DateOnly" ma:hidden="true" ma:internalName="PRADate3" ma:readOnly="false">
      <xsd:simpleType>
        <xsd:restriction base="dms:DateTime"/>
      </xsd:simpleType>
    </xsd:element>
    <xsd:element name="PRADateDisposal" ma:index="33" nillable="true" ma:displayName="PRA Date Disposal" ma:format="DateOnly" ma:hidden="true" ma:internalName="PRADateDisposal" ma:readOnly="false">
      <xsd:simpleType>
        <xsd:restriction base="dms:DateTime"/>
      </xsd:simpleType>
    </xsd:element>
    <xsd:element name="PRADateTrigger" ma:index="34" nillable="true" ma:displayName="PRA Date Trigger" ma:format="DateOnly" ma:hidden="true" ma:internalName="PRADateTrigger" ma:readOnly="false">
      <xsd:simpleType>
        <xsd:restriction base="dms:DateTime"/>
      </xsd:simpleType>
    </xsd:element>
    <xsd:element name="PRAText1" ma:index="35" nillable="true" ma:displayName="PRA Text 1" ma:hidden="true" ma:internalName="PRAText1" ma:readOnly="false">
      <xsd:simpleType>
        <xsd:restriction base="dms:Text">
          <xsd:maxLength value="255"/>
        </xsd:restriction>
      </xsd:simpleType>
    </xsd:element>
    <xsd:element name="PRAText2" ma:index="36" nillable="true" ma:displayName="PRA Text 2" ma:hidden="true" ma:internalName="PRAText2" ma:readOnly="false">
      <xsd:simpleType>
        <xsd:restriction base="dms:Text">
          <xsd:maxLength value="255"/>
        </xsd:restriction>
      </xsd:simpleType>
    </xsd:element>
    <xsd:element name="PRAText3" ma:index="37" nillable="true" ma:displayName="PRA Text 3" ma:hidden="true" ma:internalName="PRAText3" ma:readOnly="false">
      <xsd:simpleType>
        <xsd:restriction base="dms:Text">
          <xsd:maxLength value="255"/>
        </xsd:restriction>
      </xsd:simpleType>
    </xsd:element>
    <xsd:element name="PRAText4" ma:index="38" nillable="true" ma:displayName="PRA Text 4" ma:hidden="true" ma:internalName="PRAText4" ma:readOnly="false">
      <xsd:simpleType>
        <xsd:restriction base="dms:Text">
          <xsd:maxLength value="255"/>
        </xsd:restriction>
      </xsd:simpleType>
    </xsd:element>
    <xsd:element name="PRAText5" ma:index="39" nillable="true" ma:displayName="PRA Text 5" ma:hidden="true" ma:internalName="PRAText5" ma:readOnly="false">
      <xsd:simpleType>
        <xsd:restriction base="dms:Text">
          <xsd:maxLength value="255"/>
        </xsd:restriction>
      </xsd:simpleType>
    </xsd:element>
    <xsd:element name="AggregationStatus" ma:index="40" nillable="true" ma:displayName="Aggregation Status" ma:default="Normal" ma:format="Dropdown" ma:hidden="true" ma:internalName="AggregationStatus" ma:readOnly="false">
      <xsd:simpleType>
        <xsd:restriction base="dms:Choice">
          <xsd:enumeration value="Delete Soon"/>
          <xsd:enumeration value="Transfer Soon"/>
          <xsd:enumeration value="Appraise Soon"/>
          <xsd:enumeration value="Delete"/>
          <xsd:enumeration value="Transfer"/>
          <xsd:enumeration value="Appraise"/>
          <xsd:enumeration value="Hold"/>
          <xsd:enumeration value="Normal"/>
        </xsd:restriction>
      </xsd:simpleType>
    </xsd:element>
    <xsd:element name="Project" ma:index="41" nillable="true" ma:displayName="Project" ma:default="NA" ma:hidden="true" ma:internalName="Project" ma:readOnly="false">
      <xsd:simpleType>
        <xsd:restriction base="dms:Text">
          <xsd:maxLength value="255"/>
        </xsd:restriction>
      </xsd:simpleType>
    </xsd:element>
    <xsd:element name="RelatedPeople" ma:index="42" nillable="true" ma:displayName="Related People" ma:hidden="true" ma:list="UserInfo" ma:SharePointGroup="0" ma:internalName="RelatedPeople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BusinessValue" ma:index="49" nillable="true" ma:displayName="Business Value" ma:hidden="true" ma:internalName="BusinessValue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b26242-dc21-4420-965a-f5c1d8109808" elementFormDefault="qualified">
    <xsd:import namespace="http://schemas.microsoft.com/office/2006/documentManagement/types"/>
    <xsd:import namespace="http://schemas.microsoft.com/office/infopath/2007/PartnerControls"/>
    <xsd:element name="FinancialYear" ma:index="13" nillable="true" ma:displayName="Financial Year" ma:default="2025-2026" ma:format="Dropdown" ma:internalName="FinancialYear">
      <xsd:simpleType>
        <xsd:restriction base="dms:Choice">
          <xsd:enumeration value="2028-2029"/>
          <xsd:enumeration value="2027-2028"/>
          <xsd:enumeration value="2026-2027"/>
          <xsd:enumeration value="2025-2026"/>
          <xsd:enumeration value="2024-2025"/>
          <xsd:enumeration value="2023-2024"/>
          <xsd:enumeration value="2022-2023"/>
          <xsd:enumeration value="2021-2022"/>
          <xsd:enumeration value="2020-2021"/>
          <xsd:enumeration value="2019-2020"/>
          <xsd:enumeration value="2018-2019"/>
          <xsd:enumeration value="2017-2018"/>
        </xsd:restriction>
      </xsd:simpleType>
    </xsd:element>
    <xsd:element name="zMigrationID" ma:index="18" nillable="true" ma:displayName="zMigrationID" ma:indexed="true" ma:internalName="zMigrationID">
      <xsd:simpleType>
        <xsd:restriction base="dms:Text">
          <xsd:maxLength value="255"/>
        </xsd:restriction>
      </xsd:simpleType>
    </xsd:element>
    <xsd:element name="zLegacy" ma:index="19" nillable="true" ma:displayName="zLegacy" ma:hidden="true" ma:internalName="zLegacy" ma:readOnly="false">
      <xsd:simpleType>
        <xsd:restriction base="dms:Note"/>
      </xsd:simpleType>
    </xsd:element>
    <xsd:element name="zLegacyJSON" ma:index="20" nillable="true" ma:displayName="zLegacyJSON" ma:hidden="true" ma:internalName="zLegacyJSON" ma:readOnly="false">
      <xsd:simpleType>
        <xsd:restriction base="dms:Note"/>
      </xsd:simpleType>
    </xsd:element>
    <xsd:element name="RecordID" ma:index="47" nillable="true" ma:displayName="RecordID" ma:hidden="true" ma:internalName="RecordID" ma:readOnly="false">
      <xsd:simpleType>
        <xsd:restriction base="dms:Text">
          <xsd:maxLength value="255"/>
        </xsd:restriction>
      </xsd:simpleType>
    </xsd:element>
    <xsd:element name="PartnerType" ma:index="48" nillable="true" ma:displayName="Partner Type" ma:hidden="true" ma:internalName="PartnerType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1a514c-9034-4fa3-897a-8352025b26ed" elementFormDefault="qualified">
    <xsd:import namespace="http://schemas.microsoft.com/office/2006/documentManagement/types"/>
    <xsd:import namespace="http://schemas.microsoft.com/office/infopath/2007/PartnerControls"/>
    <xsd:element name="Year" ma:index="14" nillable="true" ma:displayName="Year" ma:default="2025" ma:format="Dropdown" ma:indexed="true" ma:internalName="Year">
      <xsd:simpleType>
        <xsd:union memberTypes="dms:Text">
          <xsd:simpleType>
            <xsd:restriction base="dms:Choice">
              <xsd:enumeration value="2028"/>
              <xsd:enumeration value="2027"/>
              <xsd:enumeration value="2026"/>
              <xsd:enumeration value="2025"/>
              <xsd:enumeration value="2024"/>
              <xsd:enumeration value="2023"/>
              <xsd:enumeration value="2022"/>
              <xsd:enumeration value="2021"/>
              <xsd:enumeration value="2020"/>
              <xsd:enumeration value="2019"/>
              <xsd:enumeration value="2018"/>
              <xsd:enumeration value="2017"/>
              <xsd:enumeration value="2016"/>
              <xsd:enumeration value="2015"/>
              <xsd:enumeration value="2014"/>
              <xsd:enumeration value="2013"/>
              <xsd:enumeration value="2012"/>
              <xsd:enumeration value="2011"/>
              <xsd:enumeration value="2010"/>
              <xsd:enumeration value="2009"/>
              <xsd:enumeration value="2008"/>
              <xsd:enumeration value="2007"/>
              <xsd:enumeration value="2006"/>
              <xsd:enumeration value="2005"/>
              <xsd:enumeration value="2004"/>
              <xsd:enumeration value="2003"/>
              <xsd:enumeration value="2002"/>
              <xsd:enumeration value="2001"/>
              <xsd:enumeration value="2000"/>
            </xsd:restriction>
          </xsd:simpleType>
        </xsd:union>
      </xsd:simpleType>
    </xsd:element>
    <xsd:element name="Channel" ma:index="27" nillable="true" ma:displayName="Channel" ma:default="NA" ma:hidden="true" ma:indexed="true" ma:internalName="Channel" ma:readOnly="false">
      <xsd:simpleType>
        <xsd:restriction base="dms:Text">
          <xsd:maxLength value="255"/>
        </xsd:restriction>
      </xsd:simpleType>
    </xsd:element>
    <xsd:element name="Team" ma:index="28" nillable="true" ma:displayName="Team" ma:default="Marketing and Communications" ma:hidden="true" ma:indexed="true" ma:internalName="Team" ma:readOnly="false">
      <xsd:simpleType>
        <xsd:restriction base="dms:Text">
          <xsd:maxLength value="255"/>
        </xsd:restriction>
      </xsd:simpleType>
    </xsd:element>
    <xsd:element name="Level2" ma:index="45" nillable="true" ma:displayName="Level2" ma:default="NA" ma:hidden="true" ma:internalName="Level2" ma:readOnly="false">
      <xsd:simpleType>
        <xsd:restriction base="dms:Text">
          <xsd:maxLength value="255"/>
        </xsd:restriction>
      </xsd:simpleType>
    </xsd:element>
    <xsd:element name="Level3" ma:index="46" nillable="true" ma:displayName="Level3" ma:hidden="true" ma:internalName="Level3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f2f7be-73e7-415b-92fa-448d47a74512" elementFormDefault="qualified">
    <xsd:import namespace="http://schemas.microsoft.com/office/2006/documentManagement/types"/>
    <xsd:import namespace="http://schemas.microsoft.com/office/infopath/2007/PartnerControls"/>
    <xsd:element name="KeyWords" ma:index="15" nillable="true" ma:displayName="Key Words" ma:internalName="KeyWords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c79e5-42ce-4aa0-ac78-b6418001f0d2" elementFormDefault="qualified">
    <xsd:import namespace="http://schemas.microsoft.com/office/2006/documentManagement/types"/>
    <xsd:import namespace="http://schemas.microsoft.com/office/infopath/2007/PartnerControls"/>
    <xsd:element name="AggregationNarrative" ma:index="43" nillable="true" ma:displayName="Aggregation Narrative" ma:hidden="true" ma:internalName="AggregationNarrative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ffb055-6eb4-45a1-bc20-bf2ac0d420da" elementFormDefault="qualified">
    <xsd:import namespace="http://schemas.microsoft.com/office/2006/documentManagement/types"/>
    <xsd:import namespace="http://schemas.microsoft.com/office/infopath/2007/PartnerControls"/>
    <xsd:element name="SecurityClassification" ma:index="44" nillable="true" ma:displayName="Security Classification" ma:format="Dropdown" ma:hidden="true" ma:internalName="SecurityClassification" ma:readOnly="false">
      <xsd:simpleType>
        <xsd:restriction base="dms:Choice">
          <xsd:enumeration value="Confidential"/>
          <xsd:enumeration value="Restricted"/>
          <xsd:enumeration value="Unrestricted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6CAB44-7580-4C80-8963-424083E98C80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2.xml><?xml version="1.0" encoding="utf-8"?>
<ds:datastoreItem xmlns:ds="http://schemas.openxmlformats.org/officeDocument/2006/customXml" ds:itemID="{10849494-85C3-4462-84AA-448848F203DA}"/>
</file>

<file path=customXml/itemProps3.xml><?xml version="1.0" encoding="utf-8"?>
<ds:datastoreItem xmlns:ds="http://schemas.openxmlformats.org/officeDocument/2006/customXml" ds:itemID="{DF2A582D-CA8A-4AAA-AC2C-23CC826D63D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4928E73-0145-4AA1-8E6D-B481BE1244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1</TotalTime>
  <Pages>37</Pages>
  <Words>1884</Words>
  <Characters>10739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/>
  <dc:description/>
  <cp:lastModifiedBy>Andi Buchanan</cp:lastModifiedBy>
  <cp:revision>3</cp:revision>
  <cp:lastPrinted>2025-07-28T20:23:00Z</cp:lastPrinted>
  <dcterms:created xsi:type="dcterms:W3CDTF">2025-08-04T02:19:00Z</dcterms:created>
  <dcterms:modified xsi:type="dcterms:W3CDTF">2025-08-17T21:05:00Z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0x010100680B73ADECCBA544999348A4E830AA5E002AFBB36D4B976E4FBE2D3A4269CBA799</vt:lpwstr>
  </property>
  <property fmtid="{D5CDD505-2E9C-101B-9397-08002B2CF9AE}" pid="3" name="Entity">
    <vt:lpwstr/>
  </property>
  <property fmtid="{D5CDD505-2E9C-101B-9397-08002B2CF9AE}" pid="4" name="Region">
    <vt:lpwstr/>
  </property>
  <property fmtid="{D5CDD505-2E9C-101B-9397-08002B2CF9AE}" pid="5" name="MediaServiceImageTags">
    <vt:lpwstr/>
  </property>
  <property fmtid="{D5CDD505-2E9C-101B-9397-08002B2CF9AE}" pid="6" name="Sport">
    <vt:lpwstr/>
  </property>
</Properties>
</file>